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8603A" w14:textId="53789814" w:rsidR="007B1C25" w:rsidRDefault="007C0D33">
      <w:r>
        <w:rPr>
          <w:noProof/>
        </w:rPr>
        <mc:AlternateContent>
          <mc:Choice Requires="wps">
            <w:drawing>
              <wp:anchor distT="45720" distB="45720" distL="114300" distR="114300" simplePos="0" relativeHeight="251659264" behindDoc="0" locked="0" layoutInCell="1" allowOverlap="1" wp14:anchorId="5AA36209" wp14:editId="25EA75F1">
                <wp:simplePos x="0" y="0"/>
                <wp:positionH relativeFrom="margin">
                  <wp:posOffset>2138045</wp:posOffset>
                </wp:positionH>
                <wp:positionV relativeFrom="paragraph">
                  <wp:posOffset>2540</wp:posOffset>
                </wp:positionV>
                <wp:extent cx="1400175" cy="419100"/>
                <wp:effectExtent l="0" t="0" r="28575"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19100"/>
                        </a:xfrm>
                        <a:prstGeom prst="rect">
                          <a:avLst/>
                        </a:prstGeom>
                        <a:solidFill>
                          <a:srgbClr val="FFFFFF"/>
                        </a:solidFill>
                        <a:ln w="9525">
                          <a:solidFill>
                            <a:srgbClr val="000000"/>
                          </a:solidFill>
                          <a:miter lim="800000"/>
                          <a:headEnd/>
                          <a:tailEnd/>
                        </a:ln>
                      </wps:spPr>
                      <wps:txbx>
                        <w:txbxContent>
                          <w:p w14:paraId="3B7E0EE1" w14:textId="21B72A72" w:rsidR="007C0D33" w:rsidRDefault="00596926">
                            <w:r>
                              <w:t>Stamboeknr</w:t>
                            </w:r>
                            <w:r w:rsidR="00452CB7">
                              <w:t>. school</w:t>
                            </w:r>
                            <w:r w:rsidR="007C0D3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36209" id="_x0000_t202" coordsize="21600,21600" o:spt="202" path="m,l,21600r21600,l21600,xe">
                <v:stroke joinstyle="miter"/>
                <v:path gradientshapeok="t" o:connecttype="rect"/>
              </v:shapetype>
              <v:shape id="Tekstvak 2" o:spid="_x0000_s1026" type="#_x0000_t202" style="position:absolute;margin-left:168.35pt;margin-top:.2pt;width:110.2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">
                <v:textbox>
                  <w:txbxContent>
                    <w:p w14:paraId="3B7E0EE1" w14:textId="21B72A72" w:rsidR="007C0D33" w:rsidRDefault="00596926">
                      <w:r>
                        <w:t>Stamboeknr</w:t>
                      </w:r>
                      <w:r w:rsidR="00452CB7">
                        <w:t xml:space="preserve">. </w:t>
                      </w:r>
                      <w:proofErr w:type="gramStart"/>
                      <w:r w:rsidR="00452CB7">
                        <w:t>school</w:t>
                      </w:r>
                      <w:proofErr w:type="gramEnd"/>
                      <w:r w:rsidR="007C0D33">
                        <w:t>:</w:t>
                      </w:r>
                    </w:p>
                  </w:txbxContent>
                </v:textbox>
                <w10:wrap type="square" anchorx="margin"/>
              </v:shape>
            </w:pict>
          </mc:Fallback>
        </mc:AlternateContent>
      </w:r>
    </w:p>
    <w:p w14:paraId="0F108A02" w14:textId="77777777" w:rsidR="00173EF3" w:rsidRDefault="00173EF3"/>
    <w:p w14:paraId="34533215" w14:textId="683EE445" w:rsidR="0007769F" w:rsidRPr="00820FA0" w:rsidRDefault="004111EF" w:rsidP="0007769F">
      <w:pPr>
        <w:ind w:left="-426"/>
        <w:rPr>
          <w:rFonts w:cstheme="minorHAnsi"/>
          <w:sz w:val="20"/>
          <w:szCs w:val="20"/>
        </w:rPr>
      </w:pPr>
      <w:r>
        <w:rPr>
          <w:rFonts w:cstheme="minorHAnsi"/>
          <w:sz w:val="20"/>
          <w:szCs w:val="20"/>
        </w:rPr>
        <w:t>U kunt</w:t>
      </w:r>
      <w:r w:rsidR="0007769F" w:rsidRPr="00820FA0">
        <w:rPr>
          <w:rFonts w:cstheme="minorHAnsi"/>
          <w:sz w:val="20"/>
          <w:szCs w:val="20"/>
        </w:rPr>
        <w:t xml:space="preserve"> bij ons contactloos inschrijven. Hiervoor dient u dit formulier ingevuld en ondertekend (1 van beide ouders volstaat), ofwel in de brievenbus van de school, Molenbergstraat 25, 3400 Landen te deponeren, ofwel een gescande versie door te sturen naar </w:t>
      </w:r>
      <w:hyperlink r:id="rId11" w:history="1">
        <w:r w:rsidR="0007769F" w:rsidRPr="00820FA0">
          <w:rPr>
            <w:rStyle w:val="Hyperlink"/>
            <w:rFonts w:cstheme="minorHAnsi"/>
            <w:sz w:val="20"/>
            <w:szCs w:val="20"/>
          </w:rPr>
          <w:t>leerlingen.bb@kolanden.be</w:t>
        </w:r>
      </w:hyperlink>
      <w:r w:rsidR="0007769F" w:rsidRPr="00820FA0">
        <w:rPr>
          <w:rFonts w:cstheme="minorHAnsi"/>
          <w:sz w:val="20"/>
          <w:szCs w:val="20"/>
        </w:rPr>
        <w:t>.</w:t>
      </w:r>
    </w:p>
    <w:p w14:paraId="76B51875" w14:textId="77777777" w:rsidR="0007769F" w:rsidRPr="0062084F" w:rsidRDefault="0007769F" w:rsidP="0007769F">
      <w:pPr>
        <w:tabs>
          <w:tab w:val="left" w:pos="0"/>
        </w:tabs>
        <w:ind w:left="-426"/>
        <w:rPr>
          <w:rFonts w:cstheme="minorHAnsi"/>
          <w:sz w:val="20"/>
          <w:szCs w:val="20"/>
        </w:rPr>
      </w:pPr>
      <w:r w:rsidRPr="00820FA0">
        <w:rPr>
          <w:rFonts w:cstheme="minorHAnsi"/>
          <w:sz w:val="20"/>
          <w:szCs w:val="20"/>
        </w:rPr>
        <w:t>Voor vragen en/of informatie kunt u steeds terecht op de volgende e-mailadressen:</w:t>
      </w:r>
      <w:r w:rsidRPr="00820FA0">
        <w:rPr>
          <w:rFonts w:cstheme="minorHAnsi"/>
          <w:sz w:val="20"/>
          <w:szCs w:val="20"/>
        </w:rPr>
        <w:br/>
        <w:t>-</w:t>
      </w:r>
      <w:r w:rsidRPr="00820FA0">
        <w:rPr>
          <w:rFonts w:cstheme="minorHAnsi"/>
          <w:sz w:val="20"/>
          <w:szCs w:val="20"/>
        </w:rPr>
        <w:tab/>
      </w:r>
      <w:hyperlink r:id="rId12" w:history="1">
        <w:r w:rsidRPr="00820FA0">
          <w:rPr>
            <w:rStyle w:val="Hyperlink"/>
            <w:rFonts w:cstheme="minorHAnsi"/>
            <w:sz w:val="20"/>
            <w:szCs w:val="20"/>
          </w:rPr>
          <w:t>leerlingen.bb@kolanden.be</w:t>
        </w:r>
      </w:hyperlink>
      <w:r w:rsidRPr="00820FA0">
        <w:rPr>
          <w:rFonts w:cstheme="minorHAnsi"/>
          <w:sz w:val="20"/>
          <w:szCs w:val="20"/>
        </w:rPr>
        <w:br/>
        <w:t>-</w:t>
      </w:r>
      <w:r w:rsidRPr="00820FA0">
        <w:rPr>
          <w:rFonts w:cstheme="minorHAnsi"/>
          <w:sz w:val="20"/>
          <w:szCs w:val="20"/>
        </w:rPr>
        <w:tab/>
      </w:r>
      <w:hyperlink r:id="rId13" w:history="1">
        <w:r w:rsidRPr="00820FA0">
          <w:rPr>
            <w:rStyle w:val="Hyperlink"/>
            <w:rFonts w:cstheme="minorHAnsi"/>
            <w:sz w:val="20"/>
            <w:szCs w:val="20"/>
          </w:rPr>
          <w:t>bovenbouw@kolanden.be</w:t>
        </w:r>
      </w:hyperlink>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4E29FC" w:rsidRPr="000A6878" w14:paraId="2F2C7A65" w14:textId="77777777" w:rsidTr="00830578">
        <w:tc>
          <w:tcPr>
            <w:tcW w:w="9782" w:type="dxa"/>
          </w:tcPr>
          <w:p w14:paraId="49C7CEFD" w14:textId="7F178ACF" w:rsidR="004F2339" w:rsidRPr="00365658" w:rsidRDefault="00605C35" w:rsidP="004F2339">
            <w:pPr>
              <w:jc w:val="center"/>
              <w:rPr>
                <w:rFonts w:cstheme="minorHAnsi"/>
                <w:b/>
                <w:sz w:val="28"/>
              </w:rPr>
            </w:pPr>
            <w:r w:rsidRPr="00365658">
              <w:rPr>
                <w:rFonts w:cstheme="minorHAnsi"/>
                <w:b/>
                <w:sz w:val="20"/>
                <w:szCs w:val="20"/>
              </w:rPr>
              <w:br/>
            </w:r>
            <w:r w:rsidR="004F2339" w:rsidRPr="00365658">
              <w:rPr>
                <w:rFonts w:cstheme="minorHAnsi"/>
                <w:b/>
                <w:sz w:val="28"/>
              </w:rPr>
              <w:t xml:space="preserve">KEUZEFORMULIER: </w:t>
            </w:r>
            <w:r w:rsidR="00B437CC">
              <w:rPr>
                <w:rFonts w:cstheme="minorHAnsi"/>
                <w:b/>
                <w:sz w:val="28"/>
              </w:rPr>
              <w:t>3</w:t>
            </w:r>
            <w:r w:rsidR="006152B6">
              <w:rPr>
                <w:rFonts w:cstheme="minorHAnsi"/>
                <w:b/>
                <w:sz w:val="28"/>
              </w:rPr>
              <w:t>d</w:t>
            </w:r>
            <w:r w:rsidR="00A24FCD" w:rsidRPr="00271BD0">
              <w:rPr>
                <w:rFonts w:cstheme="minorHAnsi"/>
                <w:b/>
                <w:sz w:val="28"/>
              </w:rPr>
              <w:t>e</w:t>
            </w:r>
            <w:r w:rsidR="00A24FCD">
              <w:rPr>
                <w:rFonts w:cstheme="minorHAnsi"/>
                <w:b/>
                <w:sz w:val="28"/>
              </w:rPr>
              <w:t xml:space="preserve"> </w:t>
            </w:r>
            <w:r w:rsidR="00B437CC">
              <w:rPr>
                <w:rFonts w:cstheme="minorHAnsi"/>
                <w:b/>
                <w:sz w:val="28"/>
              </w:rPr>
              <w:t>gr</w:t>
            </w:r>
            <w:r w:rsidR="00A24FCD">
              <w:rPr>
                <w:rFonts w:cstheme="minorHAnsi"/>
                <w:b/>
                <w:sz w:val="28"/>
              </w:rPr>
              <w:t>aa</w:t>
            </w:r>
            <w:r w:rsidR="00B437CC">
              <w:rPr>
                <w:rFonts w:cstheme="minorHAnsi"/>
                <w:b/>
                <w:sz w:val="28"/>
              </w:rPr>
              <w:t>d</w:t>
            </w:r>
          </w:p>
          <w:p w14:paraId="3DF67418" w14:textId="3C88BFE1" w:rsidR="00E027F4" w:rsidRDefault="00E027F4" w:rsidP="00E027F4">
            <w:pPr>
              <w:tabs>
                <w:tab w:val="left" w:pos="993"/>
              </w:tabs>
              <w:ind w:left="993" w:hanging="993"/>
              <w:rPr>
                <w:rFonts w:cstheme="minorHAnsi"/>
                <w:b/>
                <w:bCs/>
                <w:color w:val="FF0000"/>
              </w:rPr>
            </w:pPr>
            <w:r w:rsidRPr="00F23529">
              <w:rPr>
                <w:rFonts w:cstheme="minorHAnsi"/>
                <w:b/>
                <w:bCs/>
                <w:color w:val="FF0000"/>
                <w:u w:val="single"/>
              </w:rPr>
              <w:t>OPGELET</w:t>
            </w:r>
            <w:r w:rsidRPr="00F23529">
              <w:rPr>
                <w:rFonts w:cstheme="minorHAnsi"/>
                <w:b/>
                <w:bCs/>
                <w:color w:val="FF0000"/>
              </w:rPr>
              <w:t>:</w:t>
            </w:r>
            <w:r w:rsidRPr="00F23529">
              <w:rPr>
                <w:rFonts w:cstheme="minorHAnsi"/>
                <w:b/>
                <w:bCs/>
                <w:color w:val="FF0000"/>
              </w:rPr>
              <w:tab/>
              <w:t>vergeet niet</w:t>
            </w:r>
            <w:r w:rsidR="004B3612">
              <w:rPr>
                <w:rFonts w:cstheme="minorHAnsi"/>
                <w:b/>
                <w:bCs/>
                <w:color w:val="FF0000"/>
              </w:rPr>
              <w:t xml:space="preserve"> het </w:t>
            </w:r>
            <w:r w:rsidR="004B3612">
              <w:rPr>
                <w:rFonts w:cstheme="minorHAnsi"/>
                <w:b/>
                <w:bCs/>
                <w:color w:val="FF0000"/>
                <w:u w:val="single"/>
              </w:rPr>
              <w:t>jaar</w:t>
            </w:r>
            <w:r w:rsidR="004B3612">
              <w:rPr>
                <w:rFonts w:cstheme="minorHAnsi"/>
                <w:b/>
                <w:bCs/>
                <w:color w:val="FF0000"/>
              </w:rPr>
              <w:t xml:space="preserve"> </w:t>
            </w:r>
            <w:r w:rsidRPr="00F23529">
              <w:rPr>
                <w:rFonts w:cstheme="minorHAnsi"/>
                <w:b/>
                <w:bCs/>
                <w:color w:val="FF0000"/>
              </w:rPr>
              <w:t>aan te duiden.</w:t>
            </w:r>
            <w:r w:rsidR="00E678EF">
              <w:rPr>
                <w:rFonts w:cstheme="minorHAnsi"/>
                <w:b/>
                <w:bCs/>
                <w:color w:val="FF0000"/>
              </w:rPr>
              <w:br/>
            </w:r>
          </w:p>
          <w:p w14:paraId="59D21342" w14:textId="42992602" w:rsidR="00334BB8" w:rsidRDefault="00334BB8" w:rsidP="00334BB8">
            <w:pPr>
              <w:tabs>
                <w:tab w:val="left" w:pos="599"/>
              </w:tabs>
              <w:rPr>
                <w:rFonts w:cstheme="minorHAnsi"/>
              </w:rPr>
            </w:pPr>
            <w:r w:rsidRPr="00365658">
              <w:rPr>
                <w:rFonts w:cstheme="minorHAnsi"/>
                <w:b/>
                <w:sz w:val="24"/>
              </w:rPr>
              <w:t>⃝</w:t>
            </w:r>
            <w:r>
              <w:rPr>
                <w:rFonts w:cstheme="minorHAnsi"/>
                <w:b/>
                <w:sz w:val="24"/>
              </w:rPr>
              <w:tab/>
              <w:t>5</w:t>
            </w:r>
            <w:r w:rsidRPr="002B6813">
              <w:rPr>
                <w:rFonts w:cstheme="minorHAnsi"/>
                <w:b/>
                <w:sz w:val="24"/>
              </w:rPr>
              <w:t>e</w:t>
            </w:r>
            <w:r>
              <w:rPr>
                <w:rFonts w:cstheme="minorHAnsi"/>
                <w:b/>
                <w:sz w:val="24"/>
              </w:rPr>
              <w:t xml:space="preserve"> jaar</w:t>
            </w:r>
          </w:p>
          <w:p w14:paraId="6B39C1A9" w14:textId="165901AE" w:rsidR="00334BB8" w:rsidRDefault="00334BB8" w:rsidP="00334BB8">
            <w:pPr>
              <w:tabs>
                <w:tab w:val="left" w:pos="599"/>
              </w:tabs>
              <w:rPr>
                <w:rFonts w:cstheme="minorHAnsi"/>
              </w:rPr>
            </w:pPr>
            <w:r w:rsidRPr="00365658">
              <w:rPr>
                <w:rFonts w:cstheme="minorHAnsi"/>
                <w:b/>
                <w:sz w:val="24"/>
              </w:rPr>
              <w:t>⃝</w:t>
            </w:r>
            <w:r>
              <w:rPr>
                <w:rFonts w:cstheme="minorHAnsi"/>
                <w:b/>
                <w:sz w:val="24"/>
              </w:rPr>
              <w:tab/>
              <w:t>6</w:t>
            </w:r>
            <w:r w:rsidRPr="002B6813">
              <w:rPr>
                <w:rFonts w:cstheme="minorHAnsi"/>
                <w:b/>
                <w:sz w:val="24"/>
              </w:rPr>
              <w:t>e</w:t>
            </w:r>
            <w:r>
              <w:rPr>
                <w:rFonts w:cstheme="minorHAnsi"/>
                <w:b/>
                <w:sz w:val="24"/>
              </w:rPr>
              <w:t xml:space="preserve"> jaar</w:t>
            </w:r>
          </w:p>
          <w:p w14:paraId="584B3F8E" w14:textId="77777777" w:rsidR="00334BB8" w:rsidRPr="00F23529" w:rsidRDefault="00334BB8" w:rsidP="00E027F4">
            <w:pPr>
              <w:tabs>
                <w:tab w:val="left" w:pos="993"/>
              </w:tabs>
              <w:ind w:left="993" w:hanging="993"/>
              <w:rPr>
                <w:rFonts w:cstheme="minorHAnsi"/>
                <w:b/>
                <w:bCs/>
                <w:color w:val="FF0000"/>
              </w:rPr>
            </w:pPr>
          </w:p>
          <w:p w14:paraId="0926A6DD" w14:textId="2D18F1EC" w:rsidR="00E027F4" w:rsidRDefault="00E027F4" w:rsidP="00E027F4">
            <w:pPr>
              <w:tabs>
                <w:tab w:val="left" w:pos="567"/>
              </w:tabs>
              <w:rPr>
                <w:rFonts w:cstheme="minorHAnsi"/>
                <w:b/>
                <w:sz w:val="24"/>
              </w:rPr>
            </w:pPr>
            <w:r w:rsidRPr="004D221F">
              <w:rPr>
                <w:rFonts w:cstheme="minorHAnsi"/>
                <w:b/>
                <w:sz w:val="24"/>
              </w:rPr>
              <w:t>⃝</w:t>
            </w:r>
            <w:r w:rsidRPr="004D221F">
              <w:rPr>
                <w:rFonts w:cstheme="minorHAnsi"/>
                <w:b/>
                <w:sz w:val="24"/>
              </w:rPr>
              <w:tab/>
              <w:t>DOORSTROOMFINALITEIT</w:t>
            </w:r>
          </w:p>
          <w:p w14:paraId="11176910" w14:textId="4FC8839B" w:rsidR="005F092E" w:rsidRDefault="005F092E" w:rsidP="003A2384">
            <w:pPr>
              <w:tabs>
                <w:tab w:val="left" w:pos="567"/>
                <w:tab w:val="left" w:pos="993"/>
                <w:tab w:val="left" w:pos="3828"/>
              </w:tabs>
              <w:rPr>
                <w:rFonts w:cstheme="minorHAnsi"/>
              </w:rPr>
            </w:pPr>
            <w:r>
              <w:rPr>
                <w:rFonts w:cstheme="minorHAnsi"/>
              </w:rPr>
              <w:tab/>
              <w:t>⃝</w:t>
            </w:r>
            <w:r>
              <w:rPr>
                <w:rFonts w:cstheme="minorHAnsi"/>
              </w:rPr>
              <w:tab/>
              <w:t xml:space="preserve">Economie </w:t>
            </w:r>
            <w:r w:rsidR="0090141E">
              <w:rPr>
                <w:rFonts w:cstheme="minorHAnsi"/>
              </w:rPr>
              <w:t xml:space="preserve">– Moderne </w:t>
            </w:r>
            <w:r w:rsidR="00E75F99">
              <w:rPr>
                <w:rFonts w:cstheme="minorHAnsi"/>
              </w:rPr>
              <w:t>T</w:t>
            </w:r>
            <w:r w:rsidR="0090141E">
              <w:rPr>
                <w:rFonts w:cstheme="minorHAnsi"/>
              </w:rPr>
              <w:t>alen</w:t>
            </w:r>
          </w:p>
          <w:p w14:paraId="5A340814" w14:textId="4BF4A7AF" w:rsidR="00E027F4" w:rsidRDefault="00E027F4" w:rsidP="0011618C">
            <w:pPr>
              <w:tabs>
                <w:tab w:val="left" w:pos="567"/>
                <w:tab w:val="left" w:pos="993"/>
                <w:tab w:val="left" w:pos="3150"/>
              </w:tabs>
              <w:rPr>
                <w:rFonts w:cstheme="minorHAnsi"/>
              </w:rPr>
            </w:pPr>
            <w:r>
              <w:rPr>
                <w:rFonts w:cstheme="minorHAnsi"/>
              </w:rPr>
              <w:tab/>
              <w:t>⃝</w:t>
            </w:r>
            <w:r>
              <w:rPr>
                <w:rFonts w:cstheme="minorHAnsi"/>
              </w:rPr>
              <w:tab/>
            </w:r>
            <w:r w:rsidR="00062EC5">
              <w:rPr>
                <w:rFonts w:cstheme="minorHAnsi"/>
              </w:rPr>
              <w:t>Econom</w:t>
            </w:r>
            <w:r w:rsidR="004212B9">
              <w:rPr>
                <w:rFonts w:cstheme="minorHAnsi"/>
              </w:rPr>
              <w:t>i</w:t>
            </w:r>
            <w:r w:rsidR="00062EC5">
              <w:rPr>
                <w:rFonts w:cstheme="minorHAnsi"/>
              </w:rPr>
              <w:t>e</w:t>
            </w:r>
            <w:r w:rsidR="00E75F99">
              <w:rPr>
                <w:rFonts w:cstheme="minorHAnsi"/>
              </w:rPr>
              <w:t>-W</w:t>
            </w:r>
            <w:r w:rsidR="006C753D">
              <w:rPr>
                <w:rFonts w:cstheme="minorHAnsi"/>
              </w:rPr>
              <w:t>iskunde</w:t>
            </w:r>
            <w:r w:rsidR="00062EC5">
              <w:rPr>
                <w:rFonts w:cstheme="minorHAnsi"/>
              </w:rPr>
              <w:t xml:space="preserve"> met </w:t>
            </w:r>
            <w:r w:rsidR="00385D83">
              <w:rPr>
                <w:rFonts w:cstheme="minorHAnsi"/>
              </w:rPr>
              <w:t>6</w:t>
            </w:r>
            <w:r w:rsidR="00784409">
              <w:rPr>
                <w:rFonts w:cstheme="minorHAnsi"/>
              </w:rPr>
              <w:t xml:space="preserve"> u wiskunde</w:t>
            </w:r>
            <w:r>
              <w:rPr>
                <w:rFonts w:cstheme="minorHAnsi"/>
              </w:rPr>
              <w:br/>
            </w:r>
            <w:r>
              <w:rPr>
                <w:rFonts w:cstheme="minorHAnsi"/>
              </w:rPr>
              <w:tab/>
            </w:r>
            <w:r w:rsidR="00D2278A">
              <w:rPr>
                <w:rFonts w:cstheme="minorHAnsi"/>
              </w:rPr>
              <w:t>⃝</w:t>
            </w:r>
            <w:r>
              <w:rPr>
                <w:rFonts w:cstheme="minorHAnsi"/>
              </w:rPr>
              <w:tab/>
            </w:r>
            <w:r w:rsidR="00062EC5">
              <w:rPr>
                <w:rFonts w:cstheme="minorHAnsi"/>
              </w:rPr>
              <w:t>Economie</w:t>
            </w:r>
            <w:r w:rsidR="00E75F99">
              <w:rPr>
                <w:rFonts w:cstheme="minorHAnsi"/>
              </w:rPr>
              <w:t>-W</w:t>
            </w:r>
            <w:r w:rsidR="006C753D">
              <w:rPr>
                <w:rFonts w:cstheme="minorHAnsi"/>
              </w:rPr>
              <w:t>iskunde</w:t>
            </w:r>
            <w:r w:rsidR="00062EC5">
              <w:rPr>
                <w:rFonts w:cstheme="minorHAnsi"/>
              </w:rPr>
              <w:t xml:space="preserve"> met </w:t>
            </w:r>
            <w:r w:rsidR="00385D83">
              <w:rPr>
                <w:rFonts w:cstheme="minorHAnsi"/>
              </w:rPr>
              <w:t>7</w:t>
            </w:r>
            <w:r w:rsidR="003A2384">
              <w:rPr>
                <w:rFonts w:cstheme="minorHAnsi"/>
              </w:rPr>
              <w:t xml:space="preserve"> u wiskunde</w:t>
            </w:r>
          </w:p>
          <w:p w14:paraId="2CC98A9B" w14:textId="1F9CC487" w:rsidR="00E027F4" w:rsidRDefault="00E027F4" w:rsidP="00E027F4">
            <w:pPr>
              <w:tabs>
                <w:tab w:val="left" w:pos="567"/>
                <w:tab w:val="left" w:pos="993"/>
                <w:tab w:val="left" w:pos="3402"/>
                <w:tab w:val="left" w:pos="3828"/>
              </w:tabs>
              <w:rPr>
                <w:rFonts w:cstheme="minorHAnsi"/>
              </w:rPr>
            </w:pPr>
            <w:r>
              <w:rPr>
                <w:rFonts w:cstheme="minorHAnsi"/>
              </w:rPr>
              <w:tab/>
              <w:t>⃝</w:t>
            </w:r>
            <w:r>
              <w:rPr>
                <w:rFonts w:cstheme="minorHAnsi"/>
              </w:rPr>
              <w:tab/>
              <w:t xml:space="preserve">Humane </w:t>
            </w:r>
            <w:r w:rsidR="00E75F99">
              <w:rPr>
                <w:rFonts w:cstheme="minorHAnsi"/>
              </w:rPr>
              <w:t>W</w:t>
            </w:r>
            <w:r>
              <w:rPr>
                <w:rFonts w:cstheme="minorHAnsi"/>
              </w:rPr>
              <w:t>etenschappe</w:t>
            </w:r>
            <w:r w:rsidR="006152B6">
              <w:rPr>
                <w:rFonts w:cstheme="minorHAnsi"/>
              </w:rPr>
              <w:t>n</w:t>
            </w:r>
          </w:p>
          <w:p w14:paraId="5CBEB662" w14:textId="278DB373" w:rsidR="0011618C" w:rsidRDefault="0011618C" w:rsidP="0011618C">
            <w:pPr>
              <w:tabs>
                <w:tab w:val="left" w:pos="567"/>
                <w:tab w:val="left" w:pos="993"/>
                <w:tab w:val="left" w:pos="3828"/>
              </w:tabs>
              <w:rPr>
                <w:rFonts w:cstheme="minorHAnsi"/>
              </w:rPr>
            </w:pPr>
            <w:r>
              <w:rPr>
                <w:rFonts w:cstheme="minorHAnsi"/>
              </w:rPr>
              <w:tab/>
              <w:t>⃝</w:t>
            </w:r>
            <w:r>
              <w:rPr>
                <w:rFonts w:cstheme="minorHAnsi"/>
              </w:rPr>
              <w:tab/>
              <w:t xml:space="preserve">Latijn – Moderne </w:t>
            </w:r>
            <w:r w:rsidR="00E75F99">
              <w:rPr>
                <w:rFonts w:cstheme="minorHAnsi"/>
              </w:rPr>
              <w:t>T</w:t>
            </w:r>
            <w:r>
              <w:rPr>
                <w:rFonts w:cstheme="minorHAnsi"/>
              </w:rPr>
              <w:t>alen</w:t>
            </w:r>
          </w:p>
          <w:p w14:paraId="3A066A7F" w14:textId="2A299908" w:rsidR="00DA14A2" w:rsidRDefault="00E027F4" w:rsidP="004F6BC1">
            <w:pPr>
              <w:tabs>
                <w:tab w:val="left" w:pos="567"/>
                <w:tab w:val="left" w:pos="993"/>
                <w:tab w:val="left" w:pos="2725"/>
                <w:tab w:val="left" w:pos="3150"/>
              </w:tabs>
              <w:rPr>
                <w:rFonts w:cstheme="minorHAnsi"/>
              </w:rPr>
            </w:pPr>
            <w:r>
              <w:rPr>
                <w:rFonts w:cstheme="minorHAnsi"/>
              </w:rPr>
              <w:tab/>
              <w:t>⃝</w:t>
            </w:r>
            <w:r>
              <w:rPr>
                <w:rFonts w:cstheme="minorHAnsi"/>
              </w:rPr>
              <w:tab/>
            </w:r>
            <w:r w:rsidR="007F530D">
              <w:rPr>
                <w:rFonts w:cstheme="minorHAnsi"/>
              </w:rPr>
              <w:t xml:space="preserve">Latijn met </w:t>
            </w:r>
            <w:r w:rsidR="004F6BC1">
              <w:rPr>
                <w:rFonts w:cstheme="minorHAnsi"/>
              </w:rPr>
              <w:t>6</w:t>
            </w:r>
            <w:r w:rsidR="00DA14A2">
              <w:rPr>
                <w:rFonts w:cstheme="minorHAnsi"/>
              </w:rPr>
              <w:t xml:space="preserve"> u wiskunde</w:t>
            </w:r>
            <w:r w:rsidR="00DA14A2">
              <w:rPr>
                <w:rFonts w:cstheme="minorHAnsi"/>
              </w:rPr>
              <w:br/>
            </w:r>
            <w:r w:rsidR="00DA14A2">
              <w:rPr>
                <w:rFonts w:cstheme="minorHAnsi"/>
              </w:rPr>
              <w:tab/>
            </w:r>
            <w:r w:rsidR="00D2278A">
              <w:rPr>
                <w:rFonts w:cstheme="minorHAnsi"/>
              </w:rPr>
              <w:t>⃝</w:t>
            </w:r>
            <w:r w:rsidR="00DA14A2">
              <w:rPr>
                <w:rFonts w:cstheme="minorHAnsi"/>
              </w:rPr>
              <w:tab/>
            </w:r>
            <w:r w:rsidR="007F530D">
              <w:rPr>
                <w:rFonts w:cstheme="minorHAnsi"/>
              </w:rPr>
              <w:t xml:space="preserve">Latijn met </w:t>
            </w:r>
            <w:r w:rsidR="004F6BC1">
              <w:rPr>
                <w:rFonts w:cstheme="minorHAnsi"/>
              </w:rPr>
              <w:t>7</w:t>
            </w:r>
            <w:r w:rsidR="00DA14A2">
              <w:rPr>
                <w:rFonts w:cstheme="minorHAnsi"/>
              </w:rPr>
              <w:t xml:space="preserve"> u wiskunde</w:t>
            </w:r>
          </w:p>
          <w:p w14:paraId="361789EF" w14:textId="66FCF4FD" w:rsidR="00062EC5" w:rsidRDefault="00062EC5" w:rsidP="00062EC5">
            <w:pPr>
              <w:tabs>
                <w:tab w:val="left" w:pos="567"/>
                <w:tab w:val="left" w:pos="993"/>
                <w:tab w:val="left" w:pos="3402"/>
                <w:tab w:val="left" w:pos="3828"/>
              </w:tabs>
              <w:rPr>
                <w:rFonts w:cstheme="minorHAnsi"/>
              </w:rPr>
            </w:pPr>
            <w:r>
              <w:rPr>
                <w:rFonts w:cstheme="minorHAnsi"/>
              </w:rPr>
              <w:tab/>
              <w:t>⃝</w:t>
            </w:r>
            <w:r>
              <w:rPr>
                <w:rFonts w:cstheme="minorHAnsi"/>
              </w:rPr>
              <w:tab/>
              <w:t xml:space="preserve">Moderne </w:t>
            </w:r>
            <w:r w:rsidR="00907576">
              <w:rPr>
                <w:rFonts w:cstheme="minorHAnsi"/>
              </w:rPr>
              <w:t>T</w:t>
            </w:r>
            <w:r>
              <w:rPr>
                <w:rFonts w:cstheme="minorHAnsi"/>
              </w:rPr>
              <w:t>alen</w:t>
            </w:r>
          </w:p>
          <w:p w14:paraId="2537A5B6" w14:textId="3CF4CA76" w:rsidR="0087504E" w:rsidRDefault="002133C8" w:rsidP="0087504E">
            <w:pPr>
              <w:tabs>
                <w:tab w:val="left" w:pos="567"/>
                <w:tab w:val="left" w:pos="993"/>
                <w:tab w:val="left" w:pos="3828"/>
                <w:tab w:val="left" w:pos="3969"/>
              </w:tabs>
              <w:rPr>
                <w:rFonts w:cstheme="minorHAnsi"/>
              </w:rPr>
            </w:pPr>
            <w:r>
              <w:rPr>
                <w:rFonts w:cstheme="minorHAnsi"/>
              </w:rPr>
              <w:tab/>
            </w:r>
            <w:r w:rsidR="0087504E">
              <w:rPr>
                <w:rFonts w:cstheme="minorHAnsi"/>
              </w:rPr>
              <w:t>⃝</w:t>
            </w:r>
            <w:r w:rsidR="0087504E">
              <w:rPr>
                <w:rFonts w:cstheme="minorHAnsi"/>
              </w:rPr>
              <w:tab/>
              <w:t>Wetenschappen</w:t>
            </w:r>
            <w:r w:rsidR="006C753D">
              <w:rPr>
                <w:rFonts w:cstheme="minorHAnsi"/>
              </w:rPr>
              <w:t>-</w:t>
            </w:r>
            <w:r w:rsidR="00907576">
              <w:rPr>
                <w:rFonts w:cstheme="minorHAnsi"/>
              </w:rPr>
              <w:t>W</w:t>
            </w:r>
            <w:r w:rsidR="006C753D">
              <w:rPr>
                <w:rFonts w:cstheme="minorHAnsi"/>
              </w:rPr>
              <w:t xml:space="preserve">iskunde </w:t>
            </w:r>
            <w:r w:rsidR="00062EC5">
              <w:rPr>
                <w:rFonts w:cstheme="minorHAnsi"/>
              </w:rPr>
              <w:t xml:space="preserve">met </w:t>
            </w:r>
            <w:r w:rsidR="0087504E">
              <w:rPr>
                <w:rFonts w:cstheme="minorHAnsi"/>
              </w:rPr>
              <w:t>6 u wiskunde</w:t>
            </w:r>
            <w:r w:rsidR="0087504E">
              <w:rPr>
                <w:rFonts w:cstheme="minorHAnsi"/>
              </w:rPr>
              <w:br/>
            </w:r>
            <w:r w:rsidR="0087504E">
              <w:rPr>
                <w:rFonts w:cstheme="minorHAnsi"/>
              </w:rPr>
              <w:tab/>
            </w:r>
            <w:r w:rsidR="00D2278A">
              <w:rPr>
                <w:rFonts w:cstheme="minorHAnsi"/>
              </w:rPr>
              <w:t>⃝</w:t>
            </w:r>
            <w:r w:rsidR="0087504E">
              <w:rPr>
                <w:rFonts w:cstheme="minorHAnsi"/>
              </w:rPr>
              <w:tab/>
            </w:r>
            <w:r w:rsidR="00062EC5">
              <w:rPr>
                <w:rFonts w:cstheme="minorHAnsi"/>
              </w:rPr>
              <w:t>Wetenschappen</w:t>
            </w:r>
            <w:r w:rsidR="006C753D">
              <w:rPr>
                <w:rFonts w:cstheme="minorHAnsi"/>
              </w:rPr>
              <w:t>-</w:t>
            </w:r>
            <w:r w:rsidR="00907576">
              <w:rPr>
                <w:rFonts w:cstheme="minorHAnsi"/>
              </w:rPr>
              <w:t>W</w:t>
            </w:r>
            <w:r w:rsidR="006C753D">
              <w:rPr>
                <w:rFonts w:cstheme="minorHAnsi"/>
              </w:rPr>
              <w:t xml:space="preserve">iskunde </w:t>
            </w:r>
            <w:r w:rsidR="00062EC5">
              <w:rPr>
                <w:rFonts w:cstheme="minorHAnsi"/>
              </w:rPr>
              <w:t xml:space="preserve">met </w:t>
            </w:r>
            <w:r w:rsidR="0087504E">
              <w:rPr>
                <w:rFonts w:cstheme="minorHAnsi"/>
              </w:rPr>
              <w:t>7 u wiskunde</w:t>
            </w:r>
          </w:p>
          <w:p w14:paraId="0EEE79F5" w14:textId="66FF851E" w:rsidR="00E027F4" w:rsidRPr="00203B58" w:rsidRDefault="00E678EF" w:rsidP="00E027F4">
            <w:pPr>
              <w:tabs>
                <w:tab w:val="left" w:pos="567"/>
              </w:tabs>
              <w:rPr>
                <w:rFonts w:cstheme="minorHAnsi"/>
                <w:b/>
              </w:rPr>
            </w:pPr>
            <w:r>
              <w:rPr>
                <w:rFonts w:cstheme="minorHAnsi"/>
                <w:b/>
                <w:sz w:val="24"/>
              </w:rPr>
              <w:br/>
            </w:r>
            <w:r w:rsidR="00E027F4" w:rsidRPr="004D221F">
              <w:rPr>
                <w:rFonts w:cstheme="minorHAnsi"/>
                <w:b/>
                <w:sz w:val="24"/>
              </w:rPr>
              <w:t>⃝</w:t>
            </w:r>
            <w:r w:rsidR="00E027F4" w:rsidRPr="004D221F">
              <w:rPr>
                <w:rFonts w:cstheme="minorHAnsi"/>
                <w:b/>
                <w:sz w:val="24"/>
              </w:rPr>
              <w:tab/>
              <w:t>DUBBELE FINALITEIT</w:t>
            </w:r>
          </w:p>
          <w:p w14:paraId="6DC96E2A" w14:textId="488A7603" w:rsidR="00E027F4" w:rsidRDefault="00E027F4" w:rsidP="00E027F4">
            <w:pPr>
              <w:tabs>
                <w:tab w:val="left" w:pos="567"/>
                <w:tab w:val="left" w:pos="993"/>
                <w:tab w:val="left" w:pos="3402"/>
                <w:tab w:val="left" w:pos="3828"/>
              </w:tabs>
              <w:rPr>
                <w:rFonts w:cstheme="minorHAnsi"/>
              </w:rPr>
            </w:pPr>
            <w:r>
              <w:rPr>
                <w:rFonts w:cstheme="minorHAnsi"/>
              </w:rPr>
              <w:tab/>
              <w:t>⃝</w:t>
            </w:r>
            <w:r>
              <w:rPr>
                <w:rFonts w:cstheme="minorHAnsi"/>
              </w:rPr>
              <w:tab/>
              <w:t xml:space="preserve">Commerciële </w:t>
            </w:r>
            <w:r w:rsidR="00907576">
              <w:rPr>
                <w:rFonts w:cstheme="minorHAnsi"/>
              </w:rPr>
              <w:t>O</w:t>
            </w:r>
            <w:r>
              <w:rPr>
                <w:rFonts w:cstheme="minorHAnsi"/>
              </w:rPr>
              <w:t>rganisatie</w:t>
            </w:r>
          </w:p>
          <w:p w14:paraId="4A88587C" w14:textId="2174FD16" w:rsidR="00E027F4" w:rsidRPr="00203B58" w:rsidRDefault="00E678EF" w:rsidP="00E027F4">
            <w:pPr>
              <w:tabs>
                <w:tab w:val="left" w:pos="567"/>
              </w:tabs>
              <w:rPr>
                <w:rFonts w:cstheme="minorHAnsi"/>
                <w:b/>
              </w:rPr>
            </w:pPr>
            <w:r>
              <w:rPr>
                <w:rFonts w:cstheme="minorHAnsi"/>
                <w:b/>
                <w:sz w:val="24"/>
              </w:rPr>
              <w:br/>
            </w:r>
            <w:r w:rsidR="00E027F4" w:rsidRPr="004D221F">
              <w:rPr>
                <w:rFonts w:cstheme="minorHAnsi"/>
                <w:b/>
                <w:sz w:val="24"/>
              </w:rPr>
              <w:t>⃝</w:t>
            </w:r>
            <w:r w:rsidR="00E027F4" w:rsidRPr="004D221F">
              <w:rPr>
                <w:rFonts w:cstheme="minorHAnsi"/>
                <w:b/>
                <w:sz w:val="24"/>
              </w:rPr>
              <w:tab/>
              <w:t>ARBEIDSFINALITEIT</w:t>
            </w:r>
          </w:p>
          <w:p w14:paraId="6BB77738" w14:textId="67160771" w:rsidR="00E027F4" w:rsidRPr="00176C3B" w:rsidRDefault="00E027F4" w:rsidP="00E027F4">
            <w:pPr>
              <w:tabs>
                <w:tab w:val="left" w:pos="567"/>
                <w:tab w:val="left" w:pos="993"/>
                <w:tab w:val="left" w:pos="3402"/>
                <w:tab w:val="left" w:pos="3828"/>
              </w:tabs>
              <w:rPr>
                <w:rFonts w:cstheme="minorHAnsi"/>
              </w:rPr>
            </w:pPr>
            <w:r w:rsidRPr="00176C3B">
              <w:rPr>
                <w:rFonts w:cstheme="minorHAnsi"/>
              </w:rPr>
              <w:tab/>
              <w:t>⃝</w:t>
            </w:r>
            <w:r w:rsidRPr="00176C3B">
              <w:rPr>
                <w:rFonts w:cstheme="minorHAnsi"/>
              </w:rPr>
              <w:tab/>
              <w:t>O</w:t>
            </w:r>
            <w:r>
              <w:rPr>
                <w:rFonts w:cstheme="minorHAnsi"/>
              </w:rPr>
              <w:t xml:space="preserve">nthaal, </w:t>
            </w:r>
            <w:r w:rsidR="00907576">
              <w:rPr>
                <w:rFonts w:cstheme="minorHAnsi"/>
              </w:rPr>
              <w:t>O</w:t>
            </w:r>
            <w:r w:rsidRPr="00176C3B">
              <w:rPr>
                <w:rFonts w:cstheme="minorHAnsi"/>
              </w:rPr>
              <w:t xml:space="preserve">rganisatie en </w:t>
            </w:r>
            <w:r w:rsidR="00907576">
              <w:rPr>
                <w:rFonts w:cstheme="minorHAnsi"/>
              </w:rPr>
              <w:t>S</w:t>
            </w:r>
            <w:r>
              <w:rPr>
                <w:rFonts w:cstheme="minorHAnsi"/>
              </w:rPr>
              <w:t>ales</w:t>
            </w:r>
          </w:p>
          <w:p w14:paraId="7EA23086" w14:textId="77777777" w:rsidR="004E29FC" w:rsidRPr="00365658" w:rsidRDefault="004E29FC" w:rsidP="00B21F2A">
            <w:pPr>
              <w:tabs>
                <w:tab w:val="left" w:pos="1738"/>
                <w:tab w:val="right" w:leader="dot" w:pos="9792"/>
              </w:tabs>
              <w:spacing w:after="120"/>
              <w:ind w:left="97"/>
              <w:rPr>
                <w:rFonts w:cstheme="minorHAnsi"/>
                <w:b/>
                <w:sz w:val="20"/>
                <w:szCs w:val="20"/>
              </w:rPr>
            </w:pPr>
          </w:p>
        </w:tc>
      </w:tr>
    </w:tbl>
    <w:p w14:paraId="48ACF184" w14:textId="77777777" w:rsidR="00A5055E" w:rsidRPr="00576F56" w:rsidRDefault="00A5055E">
      <w:pPr>
        <w:rPr>
          <w:rFonts w:cstheme="minorHAnsi"/>
        </w:rPr>
        <w:sectPr w:rsidR="00A5055E" w:rsidRPr="00576F56" w:rsidSect="00A27621">
          <w:headerReference w:type="default" r:id="rId14"/>
          <w:footerReference w:type="default" r:id="rId15"/>
          <w:pgSz w:w="11904" w:h="16840" w:orient="landscape" w:code="8"/>
          <w:pgMar w:top="1418" w:right="1418" w:bottom="851" w:left="1418" w:header="709" w:footer="709" w:gutter="0"/>
          <w:cols w:space="708"/>
          <w:docGrid w:linePitch="360"/>
        </w:sectPr>
      </w:pPr>
    </w:p>
    <w:p w14:paraId="2DBA41D3" w14:textId="77777777" w:rsidR="0007769F" w:rsidRDefault="0007769F" w:rsidP="0007769F">
      <w:pPr>
        <w:tabs>
          <w:tab w:val="left" w:pos="7740"/>
        </w:tabs>
        <w:spacing w:after="0"/>
        <w:rPr>
          <w:rFonts w:cstheme="minorHAnsi"/>
          <w:b/>
          <w:spacing w:val="20"/>
        </w:rPr>
      </w:pPr>
      <w:r w:rsidRPr="00576F56">
        <w:rPr>
          <w:rFonts w:cstheme="minorHAnsi"/>
          <w:b/>
          <w:spacing w:val="20"/>
        </w:rPr>
        <w:lastRenderedPageBreak/>
        <w:t>WET OP DE PRIVACY (GDPR)</w:t>
      </w:r>
    </w:p>
    <w:tbl>
      <w:tblPr>
        <w:tblpPr w:leftFromText="141" w:rightFromText="141" w:vertAnchor="text" w:horzAnchor="margin" w:tblpX="-152" w:tblpY="42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07769F" w:rsidRPr="00576F56" w14:paraId="1911DCD7" w14:textId="77777777" w:rsidTr="0007769F">
        <w:tc>
          <w:tcPr>
            <w:tcW w:w="10343" w:type="dxa"/>
          </w:tcPr>
          <w:p w14:paraId="5D7C1291" w14:textId="77777777" w:rsidR="0007769F" w:rsidRPr="00B4500A" w:rsidRDefault="0007769F" w:rsidP="0007769F">
            <w:pPr>
              <w:spacing w:after="120" w:line="360" w:lineRule="auto"/>
              <w:rPr>
                <w:rFonts w:cstheme="minorHAnsi"/>
                <w:b/>
                <w:sz w:val="18"/>
                <w:szCs w:val="18"/>
                <w:u w:val="single"/>
              </w:rPr>
            </w:pPr>
            <w:r w:rsidRPr="00B4500A">
              <w:rPr>
                <w:rFonts w:cstheme="minorHAnsi"/>
                <w:b/>
                <w:sz w:val="20"/>
                <w:szCs w:val="20"/>
                <w:u w:val="single"/>
              </w:rPr>
              <w:t>ALGEMEEN</w:t>
            </w:r>
            <w:r w:rsidRPr="00576F56">
              <w:rPr>
                <w:rFonts w:cstheme="minorHAnsi"/>
              </w:rPr>
              <w:br/>
            </w:r>
            <w:r w:rsidRPr="00B4500A">
              <w:rPr>
                <w:rFonts w:cstheme="minorHAnsi"/>
                <w:sz w:val="18"/>
                <w:szCs w:val="18"/>
              </w:rPr>
              <w:t>De hier gevraagde info is vereist om uw kind in te schrijven.</w:t>
            </w:r>
          </w:p>
          <w:p w14:paraId="7BE1397C" w14:textId="77777777" w:rsidR="0007769F" w:rsidRPr="00B4500A" w:rsidRDefault="0007769F" w:rsidP="0007769F">
            <w:pPr>
              <w:spacing w:after="120"/>
              <w:rPr>
                <w:rFonts w:cstheme="minorHAnsi"/>
                <w:sz w:val="18"/>
                <w:szCs w:val="18"/>
              </w:rPr>
            </w:pPr>
            <w:r w:rsidRPr="00B4500A">
              <w:rPr>
                <w:rFonts w:cstheme="minorHAnsi"/>
                <w:sz w:val="18"/>
                <w:szCs w:val="18"/>
              </w:rPr>
              <w:t>De school verwerkt deze informatie in haar administratieve- en haar leerlingvolgsystemen. De toegang is afgeschermd met een, op basis van een classificatie bepaald, gebruikersrechtenbeleid.</w:t>
            </w:r>
          </w:p>
          <w:p w14:paraId="0A675112"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De info wordt verwerkt en bewaard zolang uw kind op de school ingeschreven is (per begonnen schooljaar), behoudens wettelijk verplichte bewaartermijnen. Meer informatie over het informatieveiligheid-en privacybeleid kan op eenvoudige vraag geraadpleegd worden.</w:t>
            </w:r>
          </w:p>
          <w:p w14:paraId="389DDF4E" w14:textId="77777777" w:rsidR="0007769F" w:rsidRPr="00B4500A" w:rsidRDefault="0007769F" w:rsidP="0007769F">
            <w:pPr>
              <w:tabs>
                <w:tab w:val="left" w:pos="2412"/>
                <w:tab w:val="right" w:leader="dot" w:pos="9792"/>
              </w:tabs>
              <w:spacing w:after="120"/>
              <w:rPr>
                <w:rFonts w:cstheme="minorHAnsi"/>
                <w:b/>
                <w:sz w:val="20"/>
                <w:szCs w:val="20"/>
                <w:u w:val="single"/>
              </w:rPr>
            </w:pPr>
            <w:r w:rsidRPr="00B4500A">
              <w:rPr>
                <w:rFonts w:cstheme="minorHAnsi"/>
                <w:b/>
                <w:sz w:val="20"/>
                <w:szCs w:val="20"/>
                <w:u w:val="single"/>
              </w:rPr>
              <w:t>GEVOELIGE GEGEVENS</w:t>
            </w:r>
          </w:p>
          <w:p w14:paraId="1B8C7CEB"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Aan het begin van het schooljaar krijgt u elektronisch een bevraging waarin we u om medische informatie over uw kind vragen.</w:t>
            </w:r>
          </w:p>
          <w:p w14:paraId="77A10515"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De hier gevraagde info verschaft u op vrijwillige basis en in het belang van uw kind. U dient uw expliciete toestemming te geven om deze gegevens te verwerken. Het staat u vrij om deze informatie apart na de inschrijving te verstrekken, bij voorkeur persoonlijk en in gesloten omslag.</w:t>
            </w:r>
          </w:p>
          <w:p w14:paraId="774CDBEE"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De school verwerkt deze informatie in haar administratie- en haar leerlingvolgsystemen. De toegang is afgeschermd met een, op basis van een classificatie bepaald, gebruikersrechtenbeleid en er zijn specifieke beveiligingsmaatregelen van toepassing.</w:t>
            </w:r>
          </w:p>
          <w:p w14:paraId="5A9E297A"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De info wordt verwerkt zolang als nodig is om uw kind op de Bovenbouw Sint-Gertrudis op te volgen.</w:t>
            </w:r>
          </w:p>
          <w:p w14:paraId="00AA1C71" w14:textId="77777777" w:rsidR="0007769F" w:rsidRPr="00576F56" w:rsidRDefault="0007769F" w:rsidP="0007769F">
            <w:pPr>
              <w:tabs>
                <w:tab w:val="left" w:pos="2412"/>
                <w:tab w:val="right" w:leader="dot" w:pos="9792"/>
              </w:tabs>
              <w:spacing w:after="120"/>
              <w:rPr>
                <w:rFonts w:cstheme="minorHAnsi"/>
              </w:rPr>
            </w:pPr>
            <w:r w:rsidRPr="00B4500A">
              <w:rPr>
                <w:rFonts w:cstheme="minorHAnsi"/>
                <w:sz w:val="18"/>
                <w:szCs w:val="18"/>
              </w:rPr>
              <w:t xml:space="preserve">Indien u ervoor kiest om bepaalde medische, of andere (gevoelige) informatie niet te verstrekken of als u </w:t>
            </w:r>
            <w:r w:rsidRPr="00B4500A">
              <w:rPr>
                <w:rFonts w:cstheme="minorHAnsi"/>
                <w:sz w:val="18"/>
                <w:szCs w:val="18"/>
                <w:u w:val="single"/>
              </w:rPr>
              <w:t>niet</w:t>
            </w:r>
            <w:r w:rsidRPr="00B4500A">
              <w:rPr>
                <w:rFonts w:cstheme="minorHAnsi"/>
                <w:sz w:val="18"/>
                <w:szCs w:val="18"/>
              </w:rPr>
              <w:t xml:space="preserve"> expliciet toestaat dat de school deze verwerkt, dan kan de school ook niet verantwoordelijk gesteld worden voor eventuele incidenten of problemen, die voortkomen uit het feit dat deze informatie niet bekend was.</w:t>
            </w:r>
          </w:p>
        </w:tc>
      </w:tr>
    </w:tbl>
    <w:p w14:paraId="5D51EA03" w14:textId="77777777" w:rsidR="0007769F" w:rsidRDefault="0007769F">
      <w:pPr>
        <w:rPr>
          <w:rFonts w:cstheme="minorHAnsi"/>
          <w:b/>
          <w:spacing w:val="20"/>
        </w:rPr>
      </w:pPr>
    </w:p>
    <w:p w14:paraId="2A8B6C7D" w14:textId="77777777" w:rsidR="0007769F" w:rsidRDefault="0007769F">
      <w:pPr>
        <w:rPr>
          <w:rFonts w:cstheme="minorHAnsi"/>
          <w:b/>
          <w:spacing w:val="20"/>
        </w:rPr>
      </w:pPr>
    </w:p>
    <w:p w14:paraId="41CDCF14" w14:textId="467CBEE0" w:rsidR="00924B15" w:rsidRPr="00B4500A" w:rsidRDefault="0007769F">
      <w:pPr>
        <w:rPr>
          <w:rFonts w:cstheme="minorHAnsi"/>
          <w:b/>
          <w:spacing w:val="20"/>
        </w:rPr>
      </w:pPr>
      <w:r w:rsidRPr="00576F56">
        <w:rPr>
          <w:rFonts w:cstheme="minorHAnsi"/>
          <w:b/>
          <w:spacing w:val="20"/>
        </w:rPr>
        <w:t>LEERLINGGEGEVENS</w:t>
      </w:r>
      <w:r w:rsidR="00443BB1">
        <w:rPr>
          <w:rFonts w:cstheme="minorHAnsi"/>
          <w:b/>
          <w:spacing w:val="20"/>
        </w:rPr>
        <w:br/>
      </w:r>
    </w:p>
    <w:tbl>
      <w:tblPr>
        <w:tblW w:w="103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4"/>
      </w:tblGrid>
      <w:tr w:rsidR="00E67B82" w:rsidRPr="00576F56" w14:paraId="7CE2EB6D" w14:textId="77777777" w:rsidTr="00F334FB">
        <w:tc>
          <w:tcPr>
            <w:tcW w:w="10354" w:type="dxa"/>
          </w:tcPr>
          <w:p w14:paraId="0F8DF9AD" w14:textId="77777777" w:rsidR="00E67B82" w:rsidRPr="00576F56" w:rsidRDefault="00E67B82" w:rsidP="00F334FB">
            <w:pPr>
              <w:ind w:left="30"/>
              <w:rPr>
                <w:rFonts w:cstheme="minorHAnsi"/>
                <w:b/>
              </w:rPr>
            </w:pPr>
            <w:r w:rsidRPr="00576F56">
              <w:rPr>
                <w:rFonts w:cstheme="minorHAnsi"/>
                <w:b/>
              </w:rPr>
              <w:t>Leerling</w:t>
            </w:r>
          </w:p>
          <w:p w14:paraId="54B0194B" w14:textId="77777777" w:rsidR="00B4500A" w:rsidRDefault="00E67B82" w:rsidP="004F2339">
            <w:pPr>
              <w:tabs>
                <w:tab w:val="left" w:pos="2412"/>
                <w:tab w:val="right" w:leader="dot" w:pos="9792"/>
              </w:tabs>
              <w:spacing w:after="120"/>
              <w:ind w:left="30"/>
              <w:rPr>
                <w:rFonts w:cstheme="minorHAnsi"/>
              </w:rPr>
            </w:pPr>
            <w:r w:rsidRPr="00576F56">
              <w:rPr>
                <w:rFonts w:cstheme="minorHAnsi"/>
              </w:rPr>
              <w:t>Naam (drukletters):</w:t>
            </w:r>
            <w:r w:rsidRPr="00576F56">
              <w:rPr>
                <w:rFonts w:cstheme="minorHAnsi"/>
              </w:rPr>
              <w:tab/>
            </w:r>
            <w:r w:rsidRPr="00576F56">
              <w:rPr>
                <w:rFonts w:cstheme="minorHAnsi"/>
              </w:rPr>
              <w:tab/>
            </w:r>
          </w:p>
          <w:p w14:paraId="02C73BF9" w14:textId="77777777" w:rsidR="00E67B82" w:rsidRPr="00576F56" w:rsidRDefault="00E67B82" w:rsidP="004F2339">
            <w:pPr>
              <w:tabs>
                <w:tab w:val="left" w:pos="2412"/>
                <w:tab w:val="right" w:leader="dot" w:pos="9792"/>
              </w:tabs>
              <w:spacing w:after="120"/>
              <w:ind w:left="30"/>
              <w:rPr>
                <w:rFonts w:cstheme="minorHAnsi"/>
              </w:rPr>
            </w:pPr>
            <w:r w:rsidRPr="00576F56">
              <w:rPr>
                <w:rFonts w:cstheme="minorHAnsi"/>
              </w:rPr>
              <w:t>Voornaam:</w:t>
            </w:r>
            <w:r w:rsidRPr="00576F56">
              <w:rPr>
                <w:rFonts w:cstheme="minorHAnsi"/>
              </w:rPr>
              <w:tab/>
            </w:r>
            <w:r w:rsidRPr="00576F56">
              <w:rPr>
                <w:rFonts w:cstheme="minorHAnsi"/>
              </w:rPr>
              <w:tab/>
            </w:r>
          </w:p>
          <w:p w14:paraId="30547E40" w14:textId="77777777" w:rsidR="00E67B82" w:rsidRPr="00576F56" w:rsidRDefault="00E67B82" w:rsidP="00F334FB">
            <w:pPr>
              <w:tabs>
                <w:tab w:val="left" w:pos="1512"/>
                <w:tab w:val="right" w:leader="dot" w:pos="9792"/>
              </w:tabs>
              <w:spacing w:after="120"/>
              <w:ind w:left="30"/>
              <w:rPr>
                <w:rFonts w:cstheme="minorHAnsi"/>
              </w:rPr>
            </w:pPr>
            <w:r w:rsidRPr="00576F56">
              <w:rPr>
                <w:rFonts w:cstheme="minorHAnsi"/>
              </w:rPr>
              <w:t>Geslacht:</w:t>
            </w:r>
            <w:r w:rsidRPr="00576F56">
              <w:rPr>
                <w:rFonts w:cstheme="minorHAnsi"/>
              </w:rPr>
              <w:tab/>
            </w:r>
            <w:r w:rsidR="007C0D33">
              <w:rPr>
                <w:rFonts w:cstheme="minorHAnsi"/>
              </w:rPr>
              <w:tab/>
            </w:r>
          </w:p>
          <w:p w14:paraId="17D6CA06" w14:textId="77777777" w:rsidR="00E67B82" w:rsidRPr="00576F56" w:rsidRDefault="00E67B82" w:rsidP="00F334FB">
            <w:pPr>
              <w:tabs>
                <w:tab w:val="left" w:pos="1692"/>
                <w:tab w:val="right" w:leader="dot" w:pos="9792"/>
              </w:tabs>
              <w:spacing w:after="120"/>
              <w:ind w:left="30"/>
              <w:rPr>
                <w:rFonts w:cstheme="minorHAnsi"/>
              </w:rPr>
            </w:pPr>
            <w:r w:rsidRPr="00576F56">
              <w:rPr>
                <w:rFonts w:cstheme="minorHAnsi"/>
              </w:rPr>
              <w:t>Geboren te:</w:t>
            </w:r>
            <w:r w:rsidRPr="00576F56">
              <w:rPr>
                <w:rFonts w:cstheme="minorHAnsi"/>
              </w:rPr>
              <w:tab/>
              <w:t xml:space="preserve">………………………. op  </w:t>
            </w:r>
            <w:r w:rsidRPr="00576F56">
              <w:rPr>
                <w:rFonts w:cstheme="minorHAnsi"/>
              </w:rPr>
              <w:tab/>
            </w:r>
          </w:p>
          <w:p w14:paraId="2610F92F" w14:textId="77777777" w:rsidR="00E67B82" w:rsidRPr="00576F56" w:rsidRDefault="00E67B82" w:rsidP="00F334FB">
            <w:pPr>
              <w:tabs>
                <w:tab w:val="left" w:pos="1692"/>
                <w:tab w:val="right" w:leader="dot" w:pos="9792"/>
              </w:tabs>
              <w:spacing w:after="120"/>
              <w:ind w:left="30"/>
              <w:rPr>
                <w:rFonts w:cstheme="minorHAnsi"/>
              </w:rPr>
            </w:pPr>
            <w:r w:rsidRPr="00576F56">
              <w:rPr>
                <w:rFonts w:cstheme="minorHAnsi"/>
              </w:rPr>
              <w:t>Nationaliteit:</w:t>
            </w:r>
            <w:r w:rsidRPr="00576F56">
              <w:rPr>
                <w:rFonts w:cstheme="minorHAnsi"/>
              </w:rPr>
              <w:tab/>
            </w:r>
            <w:r w:rsidR="007C0D33">
              <w:rPr>
                <w:rFonts w:cstheme="minorHAnsi"/>
              </w:rPr>
              <w:tab/>
            </w:r>
          </w:p>
          <w:p w14:paraId="743451F8" w14:textId="77777777" w:rsidR="00E67B82" w:rsidRPr="00576F56" w:rsidRDefault="00E67B82" w:rsidP="00F334FB">
            <w:pPr>
              <w:tabs>
                <w:tab w:val="left" w:pos="2412"/>
                <w:tab w:val="right" w:leader="dot" w:pos="9792"/>
              </w:tabs>
              <w:spacing w:after="120"/>
              <w:ind w:left="30"/>
              <w:rPr>
                <w:rFonts w:cstheme="minorHAnsi"/>
              </w:rPr>
            </w:pPr>
            <w:r w:rsidRPr="00576F56">
              <w:rPr>
                <w:rFonts w:cstheme="minorHAnsi"/>
              </w:rPr>
              <w:t>Rijksregisternummer:</w:t>
            </w:r>
            <w:r w:rsidRPr="00576F56">
              <w:rPr>
                <w:rFonts w:cstheme="minorHAnsi"/>
              </w:rPr>
              <w:tab/>
            </w:r>
            <w:r w:rsidRPr="00576F56">
              <w:rPr>
                <w:rFonts w:cstheme="minorHAnsi"/>
              </w:rPr>
              <w:tab/>
            </w:r>
          </w:p>
          <w:p w14:paraId="16398564" w14:textId="77777777" w:rsidR="00E67B82" w:rsidRPr="00576F56" w:rsidRDefault="00E67B82" w:rsidP="00F334FB">
            <w:pPr>
              <w:tabs>
                <w:tab w:val="left" w:pos="1872"/>
                <w:tab w:val="right" w:leader="dot" w:pos="4392"/>
                <w:tab w:val="left" w:pos="4752"/>
                <w:tab w:val="left" w:pos="6012"/>
                <w:tab w:val="right" w:leader="dot" w:pos="9792"/>
              </w:tabs>
              <w:spacing w:after="120"/>
              <w:ind w:left="30"/>
              <w:rPr>
                <w:rFonts w:cstheme="minorHAnsi"/>
              </w:rPr>
            </w:pPr>
            <w:r w:rsidRPr="00576F56">
              <w:rPr>
                <w:rFonts w:cstheme="minorHAnsi"/>
              </w:rPr>
              <w:t>GSM leerling:</w:t>
            </w:r>
            <w:r w:rsidRPr="00576F56">
              <w:rPr>
                <w:rFonts w:cstheme="minorHAnsi"/>
              </w:rPr>
              <w:tab/>
            </w:r>
            <w:r w:rsidRPr="00576F56">
              <w:rPr>
                <w:rFonts w:cstheme="minorHAnsi"/>
              </w:rPr>
              <w:tab/>
            </w:r>
          </w:p>
          <w:p w14:paraId="37BF0F31" w14:textId="77777777" w:rsidR="00E67B82" w:rsidRPr="00576F56" w:rsidRDefault="00E67B82" w:rsidP="00F334FB">
            <w:pPr>
              <w:tabs>
                <w:tab w:val="left" w:pos="1872"/>
                <w:tab w:val="right" w:leader="dot" w:pos="4392"/>
                <w:tab w:val="left" w:pos="4752"/>
                <w:tab w:val="left" w:pos="6012"/>
                <w:tab w:val="right" w:leader="dot" w:pos="9792"/>
              </w:tabs>
              <w:spacing w:after="120"/>
              <w:ind w:left="30"/>
              <w:rPr>
                <w:rFonts w:cstheme="minorHAnsi"/>
              </w:rPr>
            </w:pPr>
            <w:r w:rsidRPr="00576F56">
              <w:rPr>
                <w:rFonts w:cstheme="minorHAnsi"/>
              </w:rPr>
              <w:t>E-mailadres leerling:</w:t>
            </w:r>
          </w:p>
          <w:p w14:paraId="37B697AE" w14:textId="77777777" w:rsidR="00E67B82" w:rsidRPr="00576F56" w:rsidRDefault="00E67B82" w:rsidP="00F334FB">
            <w:pPr>
              <w:tabs>
                <w:tab w:val="left" w:pos="432"/>
                <w:tab w:val="right" w:leader="dot" w:pos="9792"/>
              </w:tabs>
              <w:spacing w:after="120"/>
              <w:ind w:left="30"/>
              <w:rPr>
                <w:rFonts w:cstheme="minorHAnsi"/>
              </w:rPr>
            </w:pPr>
            <w:r w:rsidRPr="00576F56">
              <w:rPr>
                <w:rFonts w:cstheme="minorHAnsi"/>
              </w:rPr>
              <w:tab/>
            </w:r>
            <w:r w:rsidRPr="00576F56">
              <w:rPr>
                <w:rFonts w:cstheme="minorHAnsi"/>
              </w:rPr>
              <w:tab/>
            </w:r>
          </w:p>
          <w:p w14:paraId="72E5AF9F" w14:textId="3DB8F719" w:rsidR="00E67B82" w:rsidRPr="00576F56" w:rsidRDefault="007620B8" w:rsidP="00F334FB">
            <w:pPr>
              <w:tabs>
                <w:tab w:val="left" w:pos="2412"/>
                <w:tab w:val="right" w:leader="dot" w:pos="9792"/>
              </w:tabs>
              <w:ind w:left="30"/>
              <w:rPr>
                <w:rFonts w:cstheme="minorHAnsi"/>
                <w:b/>
              </w:rPr>
            </w:pPr>
            <w:r>
              <w:rPr>
                <w:rFonts w:cstheme="minorHAnsi"/>
                <w:b/>
              </w:rPr>
              <w:t>Officieel adres</w:t>
            </w:r>
          </w:p>
          <w:p w14:paraId="708F568D" w14:textId="77777777" w:rsidR="00E67B82" w:rsidRPr="00576F56" w:rsidRDefault="00E67B82" w:rsidP="00F334FB">
            <w:pPr>
              <w:tabs>
                <w:tab w:val="left" w:pos="1152"/>
                <w:tab w:val="right" w:leader="dot" w:pos="6732"/>
                <w:tab w:val="left" w:pos="6912"/>
                <w:tab w:val="left" w:pos="7812"/>
                <w:tab w:val="right" w:leader="dot" w:pos="8532"/>
                <w:tab w:val="left" w:pos="8712"/>
                <w:tab w:val="left" w:pos="9252"/>
                <w:tab w:val="right" w:leader="dot" w:pos="9792"/>
              </w:tabs>
              <w:spacing w:after="120"/>
              <w:ind w:left="30"/>
              <w:rPr>
                <w:rFonts w:cstheme="minorHAnsi"/>
              </w:rPr>
            </w:pPr>
            <w:r w:rsidRPr="00576F56">
              <w:rPr>
                <w:rFonts w:cstheme="minorHAnsi"/>
              </w:rPr>
              <w:t>Straat:</w:t>
            </w:r>
            <w:r w:rsidRPr="00576F56">
              <w:rPr>
                <w:rFonts w:cstheme="minorHAnsi"/>
              </w:rPr>
              <w:tab/>
            </w:r>
            <w:r w:rsidRPr="00576F56">
              <w:rPr>
                <w:rFonts w:cstheme="minorHAnsi"/>
              </w:rPr>
              <w:tab/>
            </w:r>
            <w:r w:rsidRPr="00576F56">
              <w:rPr>
                <w:rFonts w:cstheme="minorHAnsi"/>
              </w:rPr>
              <w:tab/>
              <w:t>Nummer:</w:t>
            </w:r>
            <w:r w:rsidRPr="00576F56">
              <w:rPr>
                <w:rFonts w:cstheme="minorHAnsi"/>
              </w:rPr>
              <w:tab/>
            </w:r>
            <w:r w:rsidRPr="00576F56">
              <w:rPr>
                <w:rFonts w:cstheme="minorHAnsi"/>
              </w:rPr>
              <w:tab/>
            </w:r>
            <w:r w:rsidRPr="00576F56">
              <w:rPr>
                <w:rFonts w:cstheme="minorHAnsi"/>
              </w:rPr>
              <w:tab/>
              <w:t>Bus:</w:t>
            </w:r>
            <w:r w:rsidRPr="00576F56">
              <w:rPr>
                <w:rFonts w:cstheme="minorHAnsi"/>
              </w:rPr>
              <w:tab/>
            </w:r>
            <w:r w:rsidRPr="00576F56">
              <w:rPr>
                <w:rFonts w:cstheme="minorHAnsi"/>
              </w:rPr>
              <w:tab/>
            </w:r>
          </w:p>
          <w:p w14:paraId="45F85FBA" w14:textId="77777777" w:rsidR="00E67B82" w:rsidRPr="00576F56" w:rsidRDefault="00E67B82" w:rsidP="00F334FB">
            <w:pPr>
              <w:tabs>
                <w:tab w:val="left" w:pos="1872"/>
                <w:tab w:val="right" w:leader="dot" w:pos="4392"/>
                <w:tab w:val="left" w:pos="4752"/>
                <w:tab w:val="left" w:pos="6372"/>
                <w:tab w:val="right" w:leader="dot" w:pos="9792"/>
              </w:tabs>
              <w:spacing w:after="120"/>
              <w:ind w:left="30"/>
              <w:rPr>
                <w:rFonts w:cstheme="minorHAnsi"/>
              </w:rPr>
            </w:pPr>
            <w:r w:rsidRPr="00576F56">
              <w:rPr>
                <w:rFonts w:cstheme="minorHAnsi"/>
              </w:rPr>
              <w:t>Postnummer:</w:t>
            </w:r>
            <w:r w:rsidRPr="00576F56">
              <w:rPr>
                <w:rFonts w:cstheme="minorHAnsi"/>
              </w:rPr>
              <w:tab/>
            </w:r>
            <w:r w:rsidRPr="00576F56">
              <w:rPr>
                <w:rFonts w:cstheme="minorHAnsi"/>
              </w:rPr>
              <w:tab/>
            </w:r>
            <w:r w:rsidRPr="00576F56">
              <w:rPr>
                <w:rFonts w:cstheme="minorHAnsi"/>
              </w:rPr>
              <w:tab/>
              <w:t>Gemeente:</w:t>
            </w:r>
            <w:r w:rsidRPr="00576F56">
              <w:rPr>
                <w:rFonts w:cstheme="minorHAnsi"/>
              </w:rPr>
              <w:tab/>
            </w:r>
            <w:r w:rsidRPr="00576F56">
              <w:rPr>
                <w:rFonts w:cstheme="minorHAnsi"/>
              </w:rPr>
              <w:tab/>
            </w:r>
          </w:p>
          <w:p w14:paraId="647D29D3" w14:textId="77777777" w:rsidR="00E67B82" w:rsidRPr="00576F56" w:rsidRDefault="00E67B82" w:rsidP="00F334FB">
            <w:pPr>
              <w:tabs>
                <w:tab w:val="left" w:pos="1872"/>
                <w:tab w:val="right" w:pos="4392"/>
                <w:tab w:val="left" w:pos="4752"/>
                <w:tab w:val="left" w:pos="6372"/>
                <w:tab w:val="right" w:leader="dot" w:pos="9792"/>
              </w:tabs>
              <w:spacing w:after="120"/>
              <w:ind w:left="30"/>
              <w:rPr>
                <w:rFonts w:cstheme="minorHAnsi"/>
              </w:rPr>
            </w:pPr>
            <w:r w:rsidRPr="00576F56">
              <w:rPr>
                <w:rFonts w:cstheme="minorHAnsi"/>
              </w:rPr>
              <w:tab/>
            </w:r>
            <w:r w:rsidRPr="00576F56">
              <w:rPr>
                <w:rFonts w:cstheme="minorHAnsi"/>
              </w:rPr>
              <w:tab/>
            </w:r>
            <w:r w:rsidRPr="00576F56">
              <w:rPr>
                <w:rFonts w:cstheme="minorHAnsi"/>
              </w:rPr>
              <w:tab/>
              <w:t>Deelgemeente:</w:t>
            </w:r>
            <w:r w:rsidRPr="00576F56">
              <w:rPr>
                <w:rFonts w:cstheme="minorHAnsi"/>
              </w:rPr>
              <w:tab/>
            </w:r>
            <w:r w:rsidRPr="00576F56">
              <w:rPr>
                <w:rFonts w:cstheme="minorHAnsi"/>
              </w:rPr>
              <w:tab/>
            </w:r>
          </w:p>
          <w:p w14:paraId="30BA79E4" w14:textId="77777777" w:rsidR="00E67B82" w:rsidRPr="00576F56" w:rsidRDefault="00E67B82" w:rsidP="00F334FB">
            <w:pPr>
              <w:tabs>
                <w:tab w:val="left" w:pos="1872"/>
                <w:tab w:val="right" w:leader="dot" w:pos="4392"/>
                <w:tab w:val="left" w:pos="4752"/>
                <w:tab w:val="left" w:pos="6012"/>
                <w:tab w:val="right" w:leader="dot" w:pos="9792"/>
              </w:tabs>
              <w:spacing w:after="120"/>
              <w:ind w:left="30"/>
              <w:rPr>
                <w:rFonts w:cstheme="minorHAnsi"/>
              </w:rPr>
            </w:pPr>
            <w:r w:rsidRPr="00576F56">
              <w:rPr>
                <w:rFonts w:cstheme="minorHAnsi"/>
              </w:rPr>
              <w:t>Telefoon thuis:</w:t>
            </w:r>
            <w:r w:rsidRPr="00576F56">
              <w:rPr>
                <w:rFonts w:cstheme="minorHAnsi"/>
              </w:rPr>
              <w:tab/>
            </w:r>
            <w:r w:rsidRPr="00576F56">
              <w:rPr>
                <w:rFonts w:cstheme="minorHAnsi"/>
              </w:rPr>
              <w:tab/>
            </w:r>
            <w:r w:rsidRPr="00576F56">
              <w:rPr>
                <w:rFonts w:cstheme="minorHAnsi"/>
              </w:rPr>
              <w:tab/>
            </w:r>
          </w:p>
        </w:tc>
      </w:tr>
    </w:tbl>
    <w:p w14:paraId="286EBF5E" w14:textId="77777777" w:rsidR="00E67B82" w:rsidRPr="00576F56" w:rsidRDefault="00E67B82" w:rsidP="00E67B82">
      <w:pPr>
        <w:ind w:left="-142"/>
        <w:rPr>
          <w:rFonts w:cstheme="minorHAnsi"/>
          <w:b/>
          <w:spacing w:val="20"/>
        </w:rPr>
      </w:pPr>
    </w:p>
    <w:p w14:paraId="3BB03BE9" w14:textId="77777777" w:rsidR="007B37B2" w:rsidRPr="00576F56" w:rsidRDefault="007B37B2" w:rsidP="007B37B2">
      <w:pPr>
        <w:ind w:left="-180"/>
        <w:rPr>
          <w:rFonts w:cstheme="minorHAnsi"/>
        </w:rPr>
        <w:sectPr w:rsidR="007B37B2" w:rsidRPr="00576F56" w:rsidSect="00A27621">
          <w:headerReference w:type="even" r:id="rId16"/>
          <w:headerReference w:type="default" r:id="rId17"/>
          <w:footerReference w:type="even" r:id="rId18"/>
          <w:footerReference w:type="default" r:id="rId19"/>
          <w:headerReference w:type="first" r:id="rId20"/>
          <w:footerReference w:type="first" r:id="rId21"/>
          <w:pgSz w:w="11904" w:h="16840" w:orient="landscape" w:code="8"/>
          <w:pgMar w:top="851" w:right="1560" w:bottom="851" w:left="851" w:header="709" w:footer="347" w:gutter="0"/>
          <w:cols w:space="708"/>
          <w:titlePg/>
          <w:docGrid w:linePitch="360"/>
        </w:sectPr>
      </w:pPr>
    </w:p>
    <w:p w14:paraId="72F72D69" w14:textId="77777777" w:rsidR="00E67B82" w:rsidRPr="00576F56" w:rsidRDefault="00E67B82" w:rsidP="00E67B82">
      <w:pPr>
        <w:ind w:left="-142"/>
        <w:rPr>
          <w:rFonts w:cstheme="minorHAnsi"/>
        </w:rPr>
      </w:pPr>
      <w:r w:rsidRPr="00576F56">
        <w:rPr>
          <w:rFonts w:cstheme="minorHAnsi"/>
          <w:b/>
          <w:spacing w:val="20"/>
        </w:rPr>
        <w:lastRenderedPageBreak/>
        <w:t>GEZIN</w:t>
      </w:r>
    </w:p>
    <w:tbl>
      <w:tblPr>
        <w:tblW w:w="104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1"/>
      </w:tblGrid>
      <w:tr w:rsidR="00E67B82" w:rsidRPr="001407BD" w14:paraId="7F6C4149" w14:textId="77777777" w:rsidTr="007B37B2">
        <w:tc>
          <w:tcPr>
            <w:tcW w:w="10481" w:type="dxa"/>
            <w:tcBorders>
              <w:bottom w:val="single" w:sz="4" w:space="0" w:color="auto"/>
            </w:tcBorders>
          </w:tcPr>
          <w:p w14:paraId="0F961833" w14:textId="6D8E1CB4" w:rsidR="00E67B82" w:rsidRPr="00576F56" w:rsidRDefault="007C0D33" w:rsidP="00F334FB">
            <w:pPr>
              <w:tabs>
                <w:tab w:val="left" w:pos="1272"/>
                <w:tab w:val="left" w:pos="2052"/>
                <w:tab w:val="right" w:leader="dot" w:pos="9852"/>
              </w:tabs>
              <w:spacing w:after="120"/>
              <w:ind w:right="-147"/>
              <w:rPr>
                <w:rFonts w:cstheme="minorHAnsi"/>
              </w:rPr>
            </w:pPr>
            <w:r>
              <w:rPr>
                <w:rFonts w:cstheme="minorHAnsi"/>
                <w:b/>
              </w:rPr>
              <w:br/>
            </w:r>
            <w:r w:rsidR="007B37B2">
              <w:rPr>
                <w:rFonts w:cstheme="minorHAnsi"/>
                <w:b/>
              </w:rPr>
              <w:t>Ouder 1</w:t>
            </w:r>
            <w:r w:rsidR="00E67B82" w:rsidRPr="00576F56">
              <w:rPr>
                <w:rFonts w:cstheme="minorHAnsi"/>
              </w:rPr>
              <w:tab/>
              <w:t>Naam:</w:t>
            </w:r>
            <w:r w:rsidR="00E67B82" w:rsidRPr="00576F56">
              <w:rPr>
                <w:rFonts w:cstheme="minorHAnsi"/>
              </w:rPr>
              <w:tab/>
            </w:r>
            <w:r w:rsidR="00E67B82" w:rsidRPr="00576F56">
              <w:rPr>
                <w:rFonts w:cstheme="minorHAnsi"/>
              </w:rPr>
              <w:tab/>
            </w:r>
          </w:p>
          <w:p w14:paraId="0C2B042B" w14:textId="77777777" w:rsidR="00E67B82" w:rsidRPr="00576F56" w:rsidRDefault="00E67B82" w:rsidP="00F334FB">
            <w:pPr>
              <w:tabs>
                <w:tab w:val="left" w:pos="1272"/>
                <w:tab w:val="left" w:pos="2412"/>
                <w:tab w:val="right" w:leader="dot" w:pos="9852"/>
              </w:tabs>
              <w:spacing w:after="120"/>
              <w:ind w:right="-147"/>
              <w:rPr>
                <w:rFonts w:cstheme="minorHAnsi"/>
              </w:rPr>
            </w:pPr>
            <w:r w:rsidRPr="00576F56">
              <w:rPr>
                <w:rFonts w:cstheme="minorHAnsi"/>
              </w:rPr>
              <w:tab/>
              <w:t>Voornaam:</w:t>
            </w:r>
            <w:r w:rsidRPr="00576F56">
              <w:rPr>
                <w:rFonts w:cstheme="minorHAnsi"/>
              </w:rPr>
              <w:tab/>
            </w:r>
            <w:r w:rsidRPr="00576F56">
              <w:rPr>
                <w:rFonts w:cstheme="minorHAnsi"/>
              </w:rPr>
              <w:tab/>
            </w:r>
          </w:p>
          <w:p w14:paraId="694B9C77" w14:textId="434DBCFD" w:rsidR="00E67B82" w:rsidRPr="00576F56" w:rsidRDefault="00E67B82" w:rsidP="00F334FB">
            <w:pPr>
              <w:tabs>
                <w:tab w:val="left" w:pos="1272"/>
                <w:tab w:val="left" w:pos="2592"/>
                <w:tab w:val="right" w:leader="dot" w:pos="9852"/>
              </w:tabs>
              <w:spacing w:after="120"/>
              <w:ind w:right="-147"/>
              <w:rPr>
                <w:rFonts w:cstheme="minorHAnsi"/>
              </w:rPr>
            </w:pPr>
            <w:r w:rsidRPr="00576F56">
              <w:rPr>
                <w:rFonts w:cstheme="minorHAnsi"/>
              </w:rPr>
              <w:tab/>
              <w:t>Nationaliteit:</w:t>
            </w:r>
            <w:r w:rsidR="002A5FFD" w:rsidRPr="00576F56">
              <w:rPr>
                <w:rFonts w:cstheme="minorHAnsi"/>
              </w:rPr>
              <w:t xml:space="preserve"> </w:t>
            </w:r>
            <w:r w:rsidR="002A5FFD" w:rsidRPr="00576F56">
              <w:rPr>
                <w:rFonts w:cstheme="minorHAnsi"/>
              </w:rPr>
              <w:tab/>
            </w:r>
            <w:r w:rsidR="002A5FFD" w:rsidRPr="00576F56">
              <w:rPr>
                <w:rFonts w:cstheme="minorHAnsi"/>
              </w:rPr>
              <w:tab/>
            </w:r>
          </w:p>
          <w:p w14:paraId="6B3ED395" w14:textId="096E5F1D" w:rsidR="00E67B82" w:rsidRPr="00576F56" w:rsidRDefault="00E67B82" w:rsidP="00F334FB">
            <w:pPr>
              <w:tabs>
                <w:tab w:val="left" w:pos="1272"/>
                <w:tab w:val="left" w:pos="2724"/>
                <w:tab w:val="right" w:leader="dot" w:pos="9852"/>
              </w:tabs>
              <w:spacing w:after="120"/>
              <w:ind w:right="-147"/>
              <w:rPr>
                <w:rFonts w:cstheme="minorHAnsi"/>
              </w:rPr>
            </w:pPr>
            <w:r w:rsidRPr="00576F56">
              <w:rPr>
                <w:rFonts w:cstheme="minorHAnsi"/>
              </w:rPr>
              <w:tab/>
            </w:r>
            <w:r w:rsidR="0079300B" w:rsidRPr="00576F56">
              <w:rPr>
                <w:rFonts w:cstheme="minorHAnsi"/>
              </w:rPr>
              <w:t>E-mailadres</w:t>
            </w:r>
            <w:r w:rsidRPr="00576F56">
              <w:rPr>
                <w:rFonts w:cstheme="minorHAnsi"/>
              </w:rPr>
              <w:t>:</w:t>
            </w:r>
            <w:r w:rsidRPr="00576F56">
              <w:rPr>
                <w:rFonts w:cstheme="minorHAnsi"/>
              </w:rPr>
              <w:tab/>
            </w:r>
            <w:r w:rsidRPr="00576F56">
              <w:rPr>
                <w:rFonts w:cstheme="minorHAnsi"/>
              </w:rPr>
              <w:tab/>
            </w:r>
          </w:p>
          <w:p w14:paraId="085FDDE9" w14:textId="77777777" w:rsidR="00BD643B" w:rsidRPr="00576F56" w:rsidRDefault="00BD643B" w:rsidP="00BD643B">
            <w:pPr>
              <w:tabs>
                <w:tab w:val="left" w:pos="1272"/>
                <w:tab w:val="right" w:leader="dot" w:pos="9852"/>
              </w:tabs>
              <w:spacing w:after="120"/>
              <w:ind w:right="-147"/>
              <w:rPr>
                <w:rFonts w:cstheme="minorHAnsi"/>
              </w:rPr>
            </w:pPr>
            <w:r w:rsidRPr="00576F56">
              <w:rPr>
                <w:rFonts w:cstheme="minorHAnsi"/>
              </w:rPr>
              <w:tab/>
              <w:t>Telefoon of GSM</w:t>
            </w:r>
            <w:r>
              <w:rPr>
                <w:rFonts w:cstheme="minorHAnsi"/>
              </w:rPr>
              <w:t xml:space="preserve">: </w:t>
            </w:r>
            <w:r w:rsidRPr="00576F56">
              <w:rPr>
                <w:rFonts w:cstheme="minorHAnsi"/>
              </w:rPr>
              <w:tab/>
            </w:r>
          </w:p>
          <w:p w14:paraId="6447DA36" w14:textId="77777777" w:rsidR="00E67B82" w:rsidRPr="00576F56" w:rsidRDefault="007B37B2" w:rsidP="00F334FB">
            <w:pPr>
              <w:tabs>
                <w:tab w:val="left" w:pos="1272"/>
                <w:tab w:val="left" w:pos="2052"/>
                <w:tab w:val="right" w:leader="dot" w:pos="9852"/>
              </w:tabs>
              <w:spacing w:after="120"/>
              <w:ind w:right="-147"/>
              <w:rPr>
                <w:rFonts w:cstheme="minorHAnsi"/>
              </w:rPr>
            </w:pPr>
            <w:r w:rsidRPr="007B37B2">
              <w:rPr>
                <w:rFonts w:cstheme="minorHAnsi"/>
                <w:b/>
                <w:bCs/>
              </w:rPr>
              <w:t>Ouder 2</w:t>
            </w:r>
            <w:r w:rsidR="00E67B82" w:rsidRPr="00576F56">
              <w:rPr>
                <w:rFonts w:cstheme="minorHAnsi"/>
              </w:rPr>
              <w:tab/>
              <w:t>Naam:</w:t>
            </w:r>
            <w:r w:rsidR="00E67B82" w:rsidRPr="00576F56">
              <w:rPr>
                <w:rFonts w:cstheme="minorHAnsi"/>
              </w:rPr>
              <w:tab/>
            </w:r>
            <w:r w:rsidR="00E67B82" w:rsidRPr="00576F56">
              <w:rPr>
                <w:rFonts w:cstheme="minorHAnsi"/>
              </w:rPr>
              <w:tab/>
            </w:r>
          </w:p>
          <w:p w14:paraId="338B36CA" w14:textId="77777777" w:rsidR="00E67B82" w:rsidRPr="00576F56" w:rsidRDefault="00E67B82" w:rsidP="00F334FB">
            <w:pPr>
              <w:tabs>
                <w:tab w:val="left" w:pos="1272"/>
                <w:tab w:val="left" w:pos="2412"/>
                <w:tab w:val="right" w:leader="dot" w:pos="9852"/>
              </w:tabs>
              <w:spacing w:after="120"/>
              <w:ind w:right="-147"/>
              <w:rPr>
                <w:rFonts w:cstheme="minorHAnsi"/>
              </w:rPr>
            </w:pPr>
            <w:r w:rsidRPr="00576F56">
              <w:rPr>
                <w:rFonts w:cstheme="minorHAnsi"/>
              </w:rPr>
              <w:tab/>
              <w:t>Voornaam:</w:t>
            </w:r>
            <w:r w:rsidRPr="00576F56">
              <w:rPr>
                <w:rFonts w:cstheme="minorHAnsi"/>
              </w:rPr>
              <w:tab/>
            </w:r>
            <w:r w:rsidRPr="00576F56">
              <w:rPr>
                <w:rFonts w:cstheme="minorHAnsi"/>
              </w:rPr>
              <w:tab/>
            </w:r>
          </w:p>
          <w:p w14:paraId="7EC1AFCE" w14:textId="7CA4F5E5" w:rsidR="00E67B82" w:rsidRPr="007F530D" w:rsidRDefault="00E67B82" w:rsidP="007B37B2">
            <w:pPr>
              <w:tabs>
                <w:tab w:val="left" w:pos="1272"/>
                <w:tab w:val="left" w:pos="2592"/>
                <w:tab w:val="right" w:leader="dot" w:pos="9852"/>
              </w:tabs>
              <w:spacing w:after="120"/>
              <w:ind w:right="-147"/>
              <w:rPr>
                <w:rFonts w:cstheme="minorHAnsi"/>
              </w:rPr>
            </w:pPr>
            <w:r w:rsidRPr="00576F56">
              <w:rPr>
                <w:rFonts w:cstheme="minorHAnsi"/>
              </w:rPr>
              <w:tab/>
            </w:r>
            <w:r w:rsidRPr="007F530D">
              <w:rPr>
                <w:rFonts w:cstheme="minorHAnsi"/>
              </w:rPr>
              <w:t>Nationaliteit:</w:t>
            </w:r>
            <w:r w:rsidRPr="007F530D">
              <w:rPr>
                <w:rFonts w:cstheme="minorHAnsi"/>
              </w:rPr>
              <w:tab/>
            </w:r>
            <w:r w:rsidR="0042648E" w:rsidRPr="007F530D">
              <w:rPr>
                <w:rFonts w:cstheme="minorHAnsi"/>
              </w:rPr>
              <w:tab/>
            </w:r>
          </w:p>
          <w:p w14:paraId="67827C87" w14:textId="7DFC5639" w:rsidR="007B37B2" w:rsidRPr="007F530D" w:rsidRDefault="007B37B2" w:rsidP="007B37B2">
            <w:pPr>
              <w:tabs>
                <w:tab w:val="left" w:pos="1272"/>
                <w:tab w:val="right" w:leader="dot" w:pos="9852"/>
              </w:tabs>
              <w:spacing w:after="120"/>
              <w:ind w:right="-147"/>
              <w:rPr>
                <w:rFonts w:cstheme="minorHAnsi"/>
              </w:rPr>
            </w:pPr>
            <w:r w:rsidRPr="007F530D">
              <w:rPr>
                <w:rFonts w:cstheme="minorHAnsi"/>
              </w:rPr>
              <w:tab/>
            </w:r>
            <w:r w:rsidR="001407BD" w:rsidRPr="007F530D">
              <w:rPr>
                <w:rFonts w:cstheme="minorHAnsi"/>
              </w:rPr>
              <w:t>E-mailadres</w:t>
            </w:r>
            <w:r w:rsidRPr="007F530D">
              <w:rPr>
                <w:rFonts w:cstheme="minorHAnsi"/>
              </w:rPr>
              <w:t xml:space="preserve">: </w:t>
            </w:r>
            <w:r w:rsidRPr="007F530D">
              <w:rPr>
                <w:rFonts w:cstheme="minorHAnsi"/>
              </w:rPr>
              <w:tab/>
            </w:r>
          </w:p>
          <w:p w14:paraId="13F02947" w14:textId="0486EB1F" w:rsidR="00E67B82" w:rsidRPr="007F530D" w:rsidRDefault="00E67B82" w:rsidP="00F334FB">
            <w:pPr>
              <w:tabs>
                <w:tab w:val="left" w:pos="1272"/>
                <w:tab w:val="left" w:pos="2724"/>
                <w:tab w:val="right" w:leader="dot" w:pos="9852"/>
              </w:tabs>
              <w:spacing w:after="120"/>
              <w:ind w:right="-147"/>
              <w:rPr>
                <w:rFonts w:cstheme="minorHAnsi"/>
              </w:rPr>
            </w:pPr>
            <w:r w:rsidRPr="007F530D">
              <w:rPr>
                <w:rFonts w:cstheme="minorHAnsi"/>
              </w:rPr>
              <w:tab/>
            </w:r>
            <w:r w:rsidR="001407BD" w:rsidRPr="00576F56">
              <w:rPr>
                <w:rFonts w:cstheme="minorHAnsi"/>
              </w:rPr>
              <w:t>Telefoon of GSM</w:t>
            </w:r>
            <w:r w:rsidRPr="007F530D">
              <w:rPr>
                <w:rFonts w:cstheme="minorHAnsi"/>
              </w:rPr>
              <w:t>:</w:t>
            </w:r>
            <w:r w:rsidRPr="007F530D">
              <w:rPr>
                <w:rFonts w:cstheme="minorHAnsi"/>
              </w:rPr>
              <w:tab/>
            </w:r>
            <w:r w:rsidRPr="007F530D">
              <w:rPr>
                <w:rFonts w:cstheme="minorHAnsi"/>
              </w:rPr>
              <w:tab/>
            </w:r>
          </w:p>
        </w:tc>
      </w:tr>
    </w:tbl>
    <w:p w14:paraId="2D58C4D6" w14:textId="77777777" w:rsidR="00E43D2F" w:rsidRDefault="00E43D2F"/>
    <w:tbl>
      <w:tblPr>
        <w:tblW w:w="104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1"/>
      </w:tblGrid>
      <w:tr w:rsidR="00E43D2F" w:rsidRPr="00576F56" w14:paraId="5E66EB2B" w14:textId="77777777" w:rsidTr="008E0F28">
        <w:tc>
          <w:tcPr>
            <w:tcW w:w="10481" w:type="dxa"/>
          </w:tcPr>
          <w:p w14:paraId="7DCF46DF" w14:textId="77777777" w:rsidR="00804F9C" w:rsidRPr="00576F56" w:rsidRDefault="00804F9C" w:rsidP="00804F9C">
            <w:pPr>
              <w:rPr>
                <w:rFonts w:cstheme="minorHAnsi"/>
                <w:b/>
              </w:rPr>
            </w:pPr>
            <w:r>
              <w:rPr>
                <w:rFonts w:cstheme="minorHAnsi"/>
                <w:b/>
              </w:rPr>
              <w:t>Spreektalen</w:t>
            </w:r>
            <w:r w:rsidRPr="00576F56">
              <w:rPr>
                <w:rFonts w:cstheme="minorHAnsi"/>
                <w:b/>
              </w:rPr>
              <w:t>:</w:t>
            </w:r>
          </w:p>
          <w:p w14:paraId="13DEC25D" w14:textId="77777777" w:rsidR="00804F9C" w:rsidRDefault="00804F9C" w:rsidP="00804F9C">
            <w:pPr>
              <w:tabs>
                <w:tab w:val="left" w:pos="314"/>
                <w:tab w:val="left" w:pos="881"/>
                <w:tab w:val="right" w:leader="dot" w:pos="9957"/>
              </w:tabs>
              <w:rPr>
                <w:rFonts w:cstheme="minorHAnsi"/>
              </w:rPr>
            </w:pPr>
            <w:r>
              <w:rPr>
                <w:rFonts w:cstheme="minorHAnsi"/>
              </w:rPr>
              <w:tab/>
            </w:r>
            <w:r w:rsidRPr="00176C3B">
              <w:rPr>
                <w:rFonts w:cstheme="minorHAnsi"/>
              </w:rPr>
              <w:t>⃝</w:t>
            </w:r>
            <w:r w:rsidRPr="00176C3B">
              <w:rPr>
                <w:rFonts w:cstheme="minorHAnsi"/>
              </w:rPr>
              <w:tab/>
            </w:r>
            <w:r>
              <w:rPr>
                <w:rFonts w:cstheme="minorHAnsi"/>
              </w:rPr>
              <w:t>Nederlands</w:t>
            </w:r>
          </w:p>
          <w:p w14:paraId="63D32C3F" w14:textId="77777777" w:rsidR="00804F9C" w:rsidRDefault="00804F9C" w:rsidP="00804F9C">
            <w:pPr>
              <w:tabs>
                <w:tab w:val="left" w:pos="314"/>
                <w:tab w:val="left" w:pos="881"/>
                <w:tab w:val="right" w:leader="dot" w:pos="9957"/>
              </w:tabs>
              <w:rPr>
                <w:rFonts w:cstheme="minorHAnsi"/>
              </w:rPr>
            </w:pPr>
            <w:r>
              <w:rPr>
                <w:rFonts w:cstheme="minorHAnsi"/>
              </w:rPr>
              <w:tab/>
            </w:r>
            <w:r w:rsidRPr="00176C3B">
              <w:rPr>
                <w:rFonts w:cstheme="minorHAnsi"/>
              </w:rPr>
              <w:t>⃝</w:t>
            </w:r>
            <w:r w:rsidRPr="00176C3B">
              <w:rPr>
                <w:rFonts w:cstheme="minorHAnsi"/>
              </w:rPr>
              <w:tab/>
            </w:r>
            <w:r>
              <w:rPr>
                <w:rFonts w:cstheme="minorHAnsi"/>
              </w:rPr>
              <w:t>Frans</w:t>
            </w:r>
          </w:p>
          <w:p w14:paraId="37554B26" w14:textId="77777777" w:rsidR="00804F9C" w:rsidRDefault="00804F9C" w:rsidP="00804F9C">
            <w:pPr>
              <w:tabs>
                <w:tab w:val="left" w:pos="314"/>
                <w:tab w:val="left" w:pos="881"/>
                <w:tab w:val="right" w:leader="dot" w:pos="9957"/>
              </w:tabs>
              <w:rPr>
                <w:rFonts w:cstheme="minorHAnsi"/>
              </w:rPr>
            </w:pPr>
            <w:r>
              <w:rPr>
                <w:rFonts w:cstheme="minorHAnsi"/>
              </w:rPr>
              <w:tab/>
            </w:r>
            <w:r w:rsidRPr="00176C3B">
              <w:rPr>
                <w:rFonts w:cstheme="minorHAnsi"/>
              </w:rPr>
              <w:t>⃝</w:t>
            </w:r>
            <w:r w:rsidRPr="00176C3B">
              <w:rPr>
                <w:rFonts w:cstheme="minorHAnsi"/>
              </w:rPr>
              <w:tab/>
            </w:r>
            <w:r>
              <w:rPr>
                <w:rFonts w:cstheme="minorHAnsi"/>
              </w:rPr>
              <w:t>Engels</w:t>
            </w:r>
          </w:p>
          <w:p w14:paraId="5E30B79C" w14:textId="77777777" w:rsidR="00804F9C" w:rsidRDefault="00804F9C" w:rsidP="00804F9C">
            <w:pPr>
              <w:tabs>
                <w:tab w:val="left" w:pos="314"/>
                <w:tab w:val="left" w:pos="881"/>
                <w:tab w:val="left" w:pos="2440"/>
                <w:tab w:val="right" w:leader="dot" w:pos="9957"/>
              </w:tabs>
              <w:rPr>
                <w:rFonts w:cstheme="minorHAnsi"/>
              </w:rPr>
            </w:pPr>
            <w:r>
              <w:rPr>
                <w:rFonts w:cstheme="minorHAnsi"/>
              </w:rPr>
              <w:tab/>
            </w:r>
            <w:r w:rsidRPr="00176C3B">
              <w:rPr>
                <w:rFonts w:cstheme="minorHAnsi"/>
              </w:rPr>
              <w:t>⃝</w:t>
            </w:r>
            <w:r w:rsidRPr="00176C3B">
              <w:rPr>
                <w:rFonts w:cstheme="minorHAnsi"/>
              </w:rPr>
              <w:tab/>
            </w:r>
            <w:r>
              <w:rPr>
                <w:rFonts w:cstheme="minorHAnsi"/>
              </w:rPr>
              <w:t>Andere: Welke:</w:t>
            </w:r>
            <w:r>
              <w:rPr>
                <w:rFonts w:cstheme="minorHAnsi"/>
              </w:rPr>
              <w:tab/>
            </w:r>
            <w:r>
              <w:rPr>
                <w:rFonts w:cstheme="minorHAnsi"/>
              </w:rPr>
              <w:tab/>
            </w:r>
          </w:p>
          <w:p w14:paraId="7F82F7BC" w14:textId="6F6EFD32" w:rsidR="00E43D2F" w:rsidRPr="00576F56" w:rsidRDefault="00804F9C" w:rsidP="00804F9C">
            <w:pPr>
              <w:tabs>
                <w:tab w:val="left" w:pos="739"/>
                <w:tab w:val="left" w:pos="2440"/>
                <w:tab w:val="right" w:leader="dot" w:pos="9957"/>
              </w:tabs>
              <w:rPr>
                <w:rFonts w:cstheme="minorHAnsi"/>
              </w:rPr>
            </w:pPr>
            <w:r>
              <w:rPr>
                <w:rFonts w:cstheme="minorHAnsi"/>
              </w:rPr>
              <w:tab/>
            </w:r>
            <w:r>
              <w:rPr>
                <w:rFonts w:cstheme="minorHAnsi"/>
              </w:rPr>
              <w:tab/>
            </w:r>
            <w:r>
              <w:rPr>
                <w:rFonts w:cstheme="minorHAnsi"/>
              </w:rPr>
              <w:tab/>
            </w:r>
          </w:p>
        </w:tc>
      </w:tr>
      <w:tr w:rsidR="007B37B2" w:rsidRPr="001407BD" w14:paraId="773786CC" w14:textId="77777777" w:rsidTr="007B37B2">
        <w:tc>
          <w:tcPr>
            <w:tcW w:w="10481" w:type="dxa"/>
            <w:tcBorders>
              <w:left w:val="nil"/>
              <w:right w:val="nil"/>
            </w:tcBorders>
          </w:tcPr>
          <w:p w14:paraId="77118C12" w14:textId="77777777" w:rsidR="00D662F4" w:rsidRPr="007F530D" w:rsidRDefault="00D662F4" w:rsidP="00F334FB">
            <w:pPr>
              <w:rPr>
                <w:rFonts w:cstheme="minorHAnsi"/>
                <w:b/>
              </w:rPr>
            </w:pPr>
          </w:p>
        </w:tc>
      </w:tr>
      <w:tr w:rsidR="00E67B82" w:rsidRPr="00576F56" w14:paraId="50BB9F8F" w14:textId="77777777" w:rsidTr="007B37B2">
        <w:tc>
          <w:tcPr>
            <w:tcW w:w="10481" w:type="dxa"/>
          </w:tcPr>
          <w:p w14:paraId="283B2E7B" w14:textId="77777777" w:rsidR="00E67B82" w:rsidRPr="00576F56" w:rsidRDefault="00E67B82" w:rsidP="00F334FB">
            <w:pPr>
              <w:rPr>
                <w:rFonts w:cstheme="minorHAnsi"/>
                <w:b/>
              </w:rPr>
            </w:pPr>
            <w:r w:rsidRPr="00576F56">
              <w:rPr>
                <w:rFonts w:cstheme="minorHAnsi"/>
                <w:b/>
              </w:rPr>
              <w:t>In geval van nieuw samengesteld gezin, gescheiden ouders of co-ouderschap:</w:t>
            </w:r>
          </w:p>
          <w:p w14:paraId="0172ED98" w14:textId="77777777" w:rsidR="00E67B82" w:rsidRPr="00576F56" w:rsidRDefault="00E67B82" w:rsidP="00F334FB">
            <w:pPr>
              <w:rPr>
                <w:rFonts w:cstheme="minorHAnsi"/>
              </w:rPr>
            </w:pPr>
            <w:r w:rsidRPr="00576F56">
              <w:rPr>
                <w:rFonts w:cstheme="minorHAnsi"/>
              </w:rPr>
              <w:t>Bij wie verblijft de leerling:</w:t>
            </w:r>
          </w:p>
          <w:p w14:paraId="31118995" w14:textId="77777777" w:rsidR="00E67B82" w:rsidRPr="00576F56" w:rsidRDefault="00E67B82" w:rsidP="00F334FB">
            <w:pPr>
              <w:tabs>
                <w:tab w:val="left" w:pos="762"/>
                <w:tab w:val="right" w:leader="dot" w:pos="9957"/>
              </w:tabs>
              <w:rPr>
                <w:rFonts w:cstheme="minorHAnsi"/>
              </w:rPr>
            </w:pPr>
            <w:r w:rsidRPr="00576F56">
              <w:rPr>
                <w:rFonts w:cstheme="minorHAnsi"/>
              </w:rPr>
              <w:t>Naam:</w:t>
            </w:r>
            <w:r w:rsidRPr="00576F56">
              <w:rPr>
                <w:rFonts w:cstheme="minorHAnsi"/>
              </w:rPr>
              <w:tab/>
            </w:r>
            <w:r w:rsidRPr="00576F56">
              <w:rPr>
                <w:rFonts w:cstheme="minorHAnsi"/>
              </w:rPr>
              <w:tab/>
            </w:r>
          </w:p>
          <w:p w14:paraId="5BBC4A49" w14:textId="77777777" w:rsidR="00BF734D" w:rsidRDefault="00E67B82" w:rsidP="00F334FB">
            <w:pPr>
              <w:tabs>
                <w:tab w:val="left" w:pos="762"/>
                <w:tab w:val="right" w:leader="dot" w:pos="9957"/>
              </w:tabs>
              <w:rPr>
                <w:rFonts w:cstheme="minorHAnsi"/>
              </w:rPr>
            </w:pPr>
            <w:r w:rsidRPr="00576F56">
              <w:rPr>
                <w:rFonts w:cstheme="minorHAnsi"/>
              </w:rPr>
              <w:t>Adres</w:t>
            </w:r>
            <w:r w:rsidR="007620B8">
              <w:rPr>
                <w:rFonts w:cstheme="minorHAnsi"/>
              </w:rPr>
              <w:t xml:space="preserve"> (indien niet gelijk aan het officiële adres)</w:t>
            </w:r>
            <w:r w:rsidRPr="00576F56">
              <w:rPr>
                <w:rFonts w:cstheme="minorHAnsi"/>
              </w:rPr>
              <w:t>:</w:t>
            </w:r>
          </w:p>
          <w:p w14:paraId="08D7D6CD" w14:textId="20043043" w:rsidR="00E67B82" w:rsidRPr="00576F56" w:rsidRDefault="00E67B82" w:rsidP="00F334FB">
            <w:pPr>
              <w:tabs>
                <w:tab w:val="left" w:pos="762"/>
                <w:tab w:val="right" w:leader="dot" w:pos="9957"/>
              </w:tabs>
              <w:rPr>
                <w:rFonts w:cstheme="minorHAnsi"/>
              </w:rPr>
            </w:pPr>
            <w:r w:rsidRPr="00576F56">
              <w:rPr>
                <w:rFonts w:cstheme="minorHAnsi"/>
              </w:rPr>
              <w:tab/>
            </w:r>
            <w:r w:rsidRPr="00576F56">
              <w:rPr>
                <w:rFonts w:cstheme="minorHAnsi"/>
              </w:rPr>
              <w:tab/>
            </w:r>
          </w:p>
          <w:p w14:paraId="7CDD4C0E" w14:textId="028BC9F0" w:rsidR="007C0D33" w:rsidRPr="00576F56" w:rsidRDefault="00E5723A" w:rsidP="00E5723A">
            <w:pPr>
              <w:tabs>
                <w:tab w:val="left" w:pos="739"/>
                <w:tab w:val="right" w:leader="dot" w:pos="9957"/>
              </w:tabs>
              <w:rPr>
                <w:rFonts w:cstheme="minorHAnsi"/>
              </w:rPr>
            </w:pPr>
            <w:r>
              <w:rPr>
                <w:rFonts w:cstheme="minorHAnsi"/>
              </w:rPr>
              <w:tab/>
            </w:r>
            <w:r w:rsidRPr="00576F56">
              <w:rPr>
                <w:rFonts w:cstheme="minorHAnsi"/>
              </w:rPr>
              <w:tab/>
            </w:r>
          </w:p>
        </w:tc>
      </w:tr>
    </w:tbl>
    <w:p w14:paraId="48E50F22" w14:textId="77777777" w:rsidR="00E67B82" w:rsidRPr="00576F56" w:rsidRDefault="00E67B82" w:rsidP="00E67B82">
      <w:pPr>
        <w:rPr>
          <w:rFonts w:cstheme="minorHAnsi"/>
        </w:rPr>
      </w:pPr>
    </w:p>
    <w:p w14:paraId="1682718E" w14:textId="77777777" w:rsidR="006D0793" w:rsidRDefault="006D0793">
      <w:pPr>
        <w:rPr>
          <w:rFonts w:cstheme="minorHAnsi"/>
          <w:b/>
          <w:spacing w:val="20"/>
        </w:rPr>
      </w:pPr>
      <w:r>
        <w:rPr>
          <w:rFonts w:cstheme="minorHAnsi"/>
          <w:b/>
          <w:spacing w:val="20"/>
        </w:rPr>
        <w:br w:type="page"/>
      </w:r>
    </w:p>
    <w:p w14:paraId="254B2523" w14:textId="77777777" w:rsidR="004A745F" w:rsidRPr="00576F56" w:rsidRDefault="004A745F" w:rsidP="004A745F">
      <w:pPr>
        <w:ind w:left="-180"/>
        <w:rPr>
          <w:rFonts w:cstheme="minorHAnsi"/>
        </w:rPr>
      </w:pPr>
      <w:r w:rsidRPr="00576F56">
        <w:rPr>
          <w:rFonts w:cstheme="minorHAnsi"/>
          <w:b/>
          <w:spacing w:val="20"/>
        </w:rPr>
        <w:lastRenderedPageBreak/>
        <w:t>SCHOOLLOOPBAAN</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1"/>
      </w:tblGrid>
      <w:tr w:rsidR="004A745F" w:rsidRPr="00576F56" w14:paraId="74B4AE77" w14:textId="77777777" w:rsidTr="006B3484">
        <w:tc>
          <w:tcPr>
            <w:tcW w:w="10481" w:type="dxa"/>
          </w:tcPr>
          <w:p w14:paraId="4EDC6D4E" w14:textId="77777777" w:rsidR="004A745F" w:rsidRPr="00576F56" w:rsidRDefault="004A745F" w:rsidP="00B010D0">
            <w:pPr>
              <w:spacing w:after="120"/>
              <w:rPr>
                <w:rFonts w:cstheme="minorHAnsi"/>
                <w:b/>
              </w:rPr>
            </w:pPr>
          </w:p>
          <w:p w14:paraId="795A2F03" w14:textId="77777777" w:rsidR="004A745F" w:rsidRPr="00576F56" w:rsidRDefault="004A745F" w:rsidP="00B010D0">
            <w:pPr>
              <w:spacing w:after="120"/>
              <w:rPr>
                <w:rFonts w:cstheme="minorHAnsi"/>
                <w:b/>
              </w:rPr>
            </w:pPr>
            <w:r w:rsidRPr="00576F56">
              <w:rPr>
                <w:rFonts w:cstheme="minorHAnsi"/>
                <w:b/>
              </w:rPr>
              <w:t>Laatst bezochte school</w:t>
            </w:r>
          </w:p>
          <w:p w14:paraId="13CA7297" w14:textId="77777777" w:rsidR="004A745F" w:rsidRPr="00576F56" w:rsidRDefault="004A745F" w:rsidP="00B010D0">
            <w:pPr>
              <w:tabs>
                <w:tab w:val="left" w:pos="792"/>
                <w:tab w:val="right" w:leader="dot" w:pos="10062"/>
              </w:tabs>
              <w:spacing w:after="120"/>
              <w:rPr>
                <w:rFonts w:cstheme="minorHAnsi"/>
              </w:rPr>
            </w:pPr>
            <w:r w:rsidRPr="00576F56">
              <w:rPr>
                <w:rFonts w:cstheme="minorHAnsi"/>
              </w:rPr>
              <w:t>Naam:</w:t>
            </w:r>
            <w:r w:rsidRPr="00576F56">
              <w:rPr>
                <w:rFonts w:cstheme="minorHAnsi"/>
              </w:rPr>
              <w:tab/>
            </w:r>
            <w:r w:rsidR="007C0D33">
              <w:rPr>
                <w:rFonts w:cstheme="minorHAnsi"/>
              </w:rPr>
              <w:tab/>
            </w:r>
          </w:p>
          <w:p w14:paraId="589ABEEE" w14:textId="77777777" w:rsidR="004A745F" w:rsidRPr="00576F56" w:rsidRDefault="004A745F" w:rsidP="00B010D0">
            <w:pPr>
              <w:tabs>
                <w:tab w:val="left" w:pos="792"/>
                <w:tab w:val="right" w:leader="dot" w:pos="10062"/>
              </w:tabs>
              <w:spacing w:after="120"/>
              <w:rPr>
                <w:rFonts w:cstheme="minorHAnsi"/>
              </w:rPr>
            </w:pPr>
            <w:r w:rsidRPr="00576F56">
              <w:rPr>
                <w:rFonts w:cstheme="minorHAnsi"/>
              </w:rPr>
              <w:t>Adres:</w:t>
            </w:r>
            <w:r w:rsidRPr="00576F56">
              <w:rPr>
                <w:rFonts w:cstheme="minorHAnsi"/>
              </w:rPr>
              <w:tab/>
            </w:r>
            <w:r w:rsidR="007C0D33">
              <w:rPr>
                <w:rFonts w:cstheme="minorHAnsi"/>
              </w:rPr>
              <w:tab/>
            </w:r>
          </w:p>
          <w:p w14:paraId="439B9384" w14:textId="77777777" w:rsidR="004A745F" w:rsidRPr="00576F56" w:rsidRDefault="004A745F" w:rsidP="00B010D0">
            <w:pPr>
              <w:tabs>
                <w:tab w:val="left" w:pos="792"/>
                <w:tab w:val="right" w:leader="dot" w:pos="10062"/>
              </w:tabs>
              <w:spacing w:after="120"/>
              <w:rPr>
                <w:rFonts w:cstheme="minorHAnsi"/>
              </w:rPr>
            </w:pPr>
            <w:r w:rsidRPr="00576F56">
              <w:rPr>
                <w:rFonts w:cstheme="minorHAnsi"/>
              </w:rPr>
              <w:tab/>
            </w:r>
            <w:r w:rsidR="007C0D33">
              <w:rPr>
                <w:rFonts w:cstheme="minorHAnsi"/>
              </w:rPr>
              <w:tab/>
            </w:r>
          </w:p>
          <w:p w14:paraId="42770DBD" w14:textId="77777777" w:rsidR="004A745F" w:rsidRPr="00576F56" w:rsidRDefault="004A745F" w:rsidP="00B010D0">
            <w:pPr>
              <w:tabs>
                <w:tab w:val="left" w:pos="1872"/>
                <w:tab w:val="right" w:leader="dot" w:pos="10062"/>
              </w:tabs>
              <w:spacing w:after="120"/>
              <w:rPr>
                <w:rFonts w:cstheme="minorHAnsi"/>
              </w:rPr>
            </w:pPr>
          </w:p>
          <w:p w14:paraId="6CF6EC5F" w14:textId="77777777" w:rsidR="00097097" w:rsidRPr="00576F56" w:rsidRDefault="00097097" w:rsidP="00097097">
            <w:pPr>
              <w:tabs>
                <w:tab w:val="left" w:pos="1872"/>
                <w:tab w:val="right" w:leader="dot" w:pos="10062"/>
              </w:tabs>
              <w:spacing w:after="120"/>
              <w:rPr>
                <w:rFonts w:cstheme="minorHAnsi"/>
                <w:b/>
              </w:rPr>
            </w:pPr>
            <w:r>
              <w:rPr>
                <w:rFonts w:cstheme="minorHAnsi"/>
                <w:b/>
              </w:rPr>
              <w:t>Gegevens richting en leerjaar</w:t>
            </w:r>
          </w:p>
          <w:p w14:paraId="57D6F498" w14:textId="77777777" w:rsidR="00097097" w:rsidRPr="00576F56" w:rsidRDefault="00097097" w:rsidP="00097097">
            <w:pPr>
              <w:tabs>
                <w:tab w:val="left" w:pos="792"/>
                <w:tab w:val="right" w:leader="dot" w:pos="2232"/>
              </w:tabs>
              <w:spacing w:after="120"/>
              <w:rPr>
                <w:rFonts w:cstheme="minorHAnsi"/>
              </w:rPr>
            </w:pPr>
            <w:r>
              <w:rPr>
                <w:rFonts w:cstheme="minorHAnsi"/>
              </w:rPr>
              <w:t>Leerjaar</w:t>
            </w:r>
            <w:r w:rsidRPr="00576F56">
              <w:rPr>
                <w:rFonts w:cstheme="minorHAnsi"/>
              </w:rPr>
              <w:t>:</w:t>
            </w:r>
            <w:r w:rsidRPr="00576F56">
              <w:rPr>
                <w:rFonts w:cstheme="minorHAnsi"/>
              </w:rPr>
              <w:tab/>
            </w:r>
            <w:r>
              <w:rPr>
                <w:rFonts w:cstheme="minorHAnsi"/>
              </w:rPr>
              <w:tab/>
            </w:r>
          </w:p>
          <w:p w14:paraId="6C723D43" w14:textId="77777777" w:rsidR="00097097" w:rsidRPr="00576F56" w:rsidRDefault="00097097" w:rsidP="00097097">
            <w:pPr>
              <w:tabs>
                <w:tab w:val="left" w:pos="1512"/>
                <w:tab w:val="right" w:leader="dot" w:pos="10062"/>
              </w:tabs>
              <w:spacing w:after="120"/>
              <w:rPr>
                <w:rFonts w:cstheme="minorHAnsi"/>
              </w:rPr>
            </w:pPr>
            <w:r w:rsidRPr="00576F56">
              <w:rPr>
                <w:rFonts w:cstheme="minorHAnsi"/>
              </w:rPr>
              <w:t>Studierichting:</w:t>
            </w:r>
            <w:r w:rsidRPr="00576F56">
              <w:rPr>
                <w:rFonts w:cstheme="minorHAnsi"/>
              </w:rPr>
              <w:tab/>
            </w:r>
            <w:r w:rsidRPr="00576F56">
              <w:rPr>
                <w:rFonts w:cstheme="minorHAnsi"/>
              </w:rPr>
              <w:tab/>
            </w:r>
          </w:p>
          <w:p w14:paraId="75A52F91" w14:textId="77777777" w:rsidR="00097097" w:rsidRDefault="00097097" w:rsidP="00097097">
            <w:pPr>
              <w:tabs>
                <w:tab w:val="left" w:pos="739"/>
                <w:tab w:val="left" w:pos="1164"/>
              </w:tabs>
              <w:spacing w:after="120"/>
              <w:rPr>
                <w:rFonts w:cstheme="minorHAnsi"/>
              </w:rPr>
            </w:pPr>
            <w:r>
              <w:rPr>
                <w:rFonts w:cstheme="minorHAnsi"/>
              </w:rPr>
              <w:t>Attest</w:t>
            </w:r>
            <w:r w:rsidRPr="00576F56">
              <w:rPr>
                <w:rFonts w:cstheme="minorHAnsi"/>
              </w:rPr>
              <w:t>:</w:t>
            </w:r>
            <w:r w:rsidRPr="00576F56">
              <w:rPr>
                <w:rFonts w:cstheme="minorHAnsi"/>
              </w:rPr>
              <w:tab/>
            </w:r>
            <w:r w:rsidRPr="00176C3B">
              <w:rPr>
                <w:rFonts w:cstheme="minorHAnsi"/>
              </w:rPr>
              <w:t>⃝</w:t>
            </w:r>
            <w:r w:rsidRPr="00176C3B">
              <w:rPr>
                <w:rFonts w:cstheme="minorHAnsi"/>
              </w:rPr>
              <w:tab/>
            </w:r>
            <w:r>
              <w:rPr>
                <w:rFonts w:cstheme="minorHAnsi"/>
              </w:rPr>
              <w:t>A</w:t>
            </w:r>
          </w:p>
          <w:p w14:paraId="5D1ED42C" w14:textId="77777777" w:rsidR="00097097" w:rsidRDefault="00097097" w:rsidP="00097097">
            <w:pPr>
              <w:tabs>
                <w:tab w:val="left" w:pos="739"/>
                <w:tab w:val="left" w:pos="1164"/>
              </w:tabs>
              <w:spacing w:after="120"/>
              <w:rPr>
                <w:rFonts w:cstheme="minorHAnsi"/>
              </w:rPr>
            </w:pPr>
            <w:r>
              <w:rPr>
                <w:rFonts w:cstheme="minorHAnsi"/>
              </w:rPr>
              <w:tab/>
            </w:r>
            <w:r w:rsidRPr="00176C3B">
              <w:rPr>
                <w:rFonts w:cstheme="minorHAnsi"/>
              </w:rPr>
              <w:t>⃝</w:t>
            </w:r>
            <w:r w:rsidRPr="00176C3B">
              <w:rPr>
                <w:rFonts w:cstheme="minorHAnsi"/>
              </w:rPr>
              <w:tab/>
            </w:r>
            <w:r>
              <w:rPr>
                <w:rFonts w:cstheme="minorHAnsi"/>
              </w:rPr>
              <w:t>C</w:t>
            </w:r>
          </w:p>
          <w:p w14:paraId="02BE77A0" w14:textId="77777777" w:rsidR="00097097" w:rsidRDefault="00097097" w:rsidP="00097097">
            <w:pPr>
              <w:tabs>
                <w:tab w:val="left" w:pos="739"/>
                <w:tab w:val="left" w:pos="1164"/>
                <w:tab w:val="left" w:pos="3007"/>
                <w:tab w:val="right" w:leader="dot" w:pos="9953"/>
              </w:tabs>
              <w:spacing w:after="120"/>
              <w:rPr>
                <w:rFonts w:cstheme="minorHAnsi"/>
              </w:rPr>
            </w:pPr>
            <w:r>
              <w:rPr>
                <w:rFonts w:cstheme="minorHAnsi"/>
              </w:rPr>
              <w:tab/>
            </w:r>
            <w:r w:rsidRPr="00176C3B">
              <w:rPr>
                <w:rFonts w:cstheme="minorHAnsi"/>
              </w:rPr>
              <w:t>⃝</w:t>
            </w:r>
            <w:r w:rsidRPr="00176C3B">
              <w:rPr>
                <w:rFonts w:cstheme="minorHAnsi"/>
              </w:rPr>
              <w:tab/>
            </w:r>
            <w:r>
              <w:rPr>
                <w:rFonts w:cstheme="minorHAnsi"/>
              </w:rPr>
              <w:t>B met clausulering:</w:t>
            </w:r>
            <w:r>
              <w:rPr>
                <w:rFonts w:cstheme="minorHAnsi"/>
              </w:rPr>
              <w:tab/>
            </w:r>
            <w:r>
              <w:rPr>
                <w:rFonts w:cstheme="minorHAnsi"/>
              </w:rPr>
              <w:tab/>
            </w:r>
          </w:p>
          <w:p w14:paraId="5FFFEE38" w14:textId="77777777" w:rsidR="00097097" w:rsidRDefault="00097097" w:rsidP="00097097">
            <w:pPr>
              <w:tabs>
                <w:tab w:val="left" w:pos="739"/>
                <w:tab w:val="left" w:pos="1164"/>
                <w:tab w:val="left" w:pos="3007"/>
                <w:tab w:val="right" w:leader="dot" w:pos="9953"/>
              </w:tabs>
              <w:spacing w:after="120"/>
              <w:rPr>
                <w:rFonts w:cstheme="minorHAnsi"/>
              </w:rPr>
            </w:pPr>
            <w:r>
              <w:rPr>
                <w:rFonts w:cstheme="minorHAnsi"/>
              </w:rPr>
              <w:tab/>
            </w:r>
            <w:r>
              <w:rPr>
                <w:rFonts w:cstheme="minorHAnsi"/>
              </w:rPr>
              <w:tab/>
            </w:r>
            <w:r>
              <w:rPr>
                <w:rFonts w:cstheme="minorHAnsi"/>
              </w:rPr>
              <w:tab/>
            </w:r>
            <w:r>
              <w:rPr>
                <w:rFonts w:cstheme="minorHAnsi"/>
              </w:rPr>
              <w:tab/>
            </w:r>
          </w:p>
          <w:p w14:paraId="7862C3EB" w14:textId="77777777" w:rsidR="00097097" w:rsidRPr="00576F56" w:rsidRDefault="00097097" w:rsidP="00097097">
            <w:pPr>
              <w:tabs>
                <w:tab w:val="left" w:pos="739"/>
                <w:tab w:val="left" w:pos="1164"/>
                <w:tab w:val="left" w:pos="3007"/>
                <w:tab w:val="right" w:leader="dot" w:pos="9953"/>
              </w:tabs>
              <w:spacing w:after="120"/>
              <w:rPr>
                <w:rFonts w:cstheme="minorHAnsi"/>
              </w:rPr>
            </w:pPr>
            <w:r>
              <w:rPr>
                <w:rFonts w:cstheme="minorHAnsi"/>
              </w:rPr>
              <w:tab/>
            </w:r>
            <w:r>
              <w:rPr>
                <w:rFonts w:cstheme="minorHAnsi"/>
              </w:rPr>
              <w:tab/>
            </w:r>
            <w:r>
              <w:rPr>
                <w:rFonts w:cstheme="minorHAnsi"/>
              </w:rPr>
              <w:tab/>
            </w:r>
            <w:r>
              <w:rPr>
                <w:rFonts w:cstheme="minorHAnsi"/>
              </w:rPr>
              <w:tab/>
            </w:r>
          </w:p>
          <w:p w14:paraId="6DA1D6A7" w14:textId="77777777" w:rsidR="004A745F" w:rsidRPr="00576F56" w:rsidRDefault="004A745F" w:rsidP="00097097">
            <w:pPr>
              <w:tabs>
                <w:tab w:val="left" w:pos="1512"/>
                <w:tab w:val="right" w:leader="dot" w:pos="10062"/>
              </w:tabs>
              <w:spacing w:after="120"/>
              <w:rPr>
                <w:rFonts w:cstheme="minorHAnsi"/>
              </w:rPr>
            </w:pPr>
          </w:p>
        </w:tc>
      </w:tr>
    </w:tbl>
    <w:p w14:paraId="5295F75A" w14:textId="77777777" w:rsidR="004A745F" w:rsidRPr="00576F56" w:rsidRDefault="004A745F" w:rsidP="00E67B82">
      <w:pPr>
        <w:rPr>
          <w:rFonts w:cstheme="minorHAnsi"/>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E67B82" w:rsidRPr="00576F56" w14:paraId="7A2A7828" w14:textId="77777777" w:rsidTr="00F334FB">
        <w:tc>
          <w:tcPr>
            <w:tcW w:w="0" w:type="auto"/>
          </w:tcPr>
          <w:p w14:paraId="5E3F15BB" w14:textId="77777777" w:rsidR="00E67B82" w:rsidRPr="00576F56" w:rsidRDefault="00362549" w:rsidP="00F334FB">
            <w:pPr>
              <w:rPr>
                <w:rFonts w:cstheme="minorHAnsi"/>
                <w:b/>
              </w:rPr>
            </w:pPr>
            <w:r>
              <w:rPr>
                <w:rFonts w:cstheme="minorHAnsi"/>
                <w:b/>
              </w:rPr>
              <w:t>Infobrochure, s</w:t>
            </w:r>
            <w:r w:rsidR="00E67B82" w:rsidRPr="00576F56">
              <w:rPr>
                <w:rFonts w:cstheme="minorHAnsi"/>
                <w:b/>
              </w:rPr>
              <w:t>choolreglement en lijst van financiële bijdragen</w:t>
            </w:r>
          </w:p>
          <w:p w14:paraId="35317F33" w14:textId="77777777" w:rsidR="00E67B82" w:rsidRPr="00576F56" w:rsidRDefault="00E67B82" w:rsidP="00F334FB">
            <w:pPr>
              <w:rPr>
                <w:rFonts w:cstheme="minorHAnsi"/>
              </w:rPr>
            </w:pPr>
          </w:p>
          <w:p w14:paraId="46E9A051" w14:textId="77777777" w:rsidR="00E67B82" w:rsidRPr="00576F56" w:rsidRDefault="00E67B82" w:rsidP="00F334FB">
            <w:pPr>
              <w:rPr>
                <w:rFonts w:cstheme="minorHAnsi"/>
              </w:rPr>
            </w:pPr>
            <w:r w:rsidRPr="00576F56">
              <w:rPr>
                <w:rFonts w:cstheme="minorHAnsi"/>
              </w:rPr>
              <w:t xml:space="preserve">Wij zijn ervan op de hoogte dat </w:t>
            </w:r>
            <w:r w:rsidR="00362549">
              <w:rPr>
                <w:rFonts w:cstheme="minorHAnsi"/>
              </w:rPr>
              <w:t>de</w:t>
            </w:r>
            <w:r w:rsidRPr="00576F56">
              <w:rPr>
                <w:rFonts w:cstheme="minorHAnsi"/>
              </w:rPr>
              <w:t xml:space="preserve"> huidige </w:t>
            </w:r>
            <w:r w:rsidR="00362549">
              <w:rPr>
                <w:rFonts w:cstheme="minorHAnsi"/>
              </w:rPr>
              <w:t xml:space="preserve">infobrochure, het </w:t>
            </w:r>
            <w:r w:rsidRPr="00576F56">
              <w:rPr>
                <w:rFonts w:cstheme="minorHAnsi"/>
              </w:rPr>
              <w:t>schoolreglement en de lijst van de financiële bijdragen online beschikbaar zijn op de website van de school en verklaren on</w:t>
            </w:r>
            <w:r w:rsidR="00FB6A16" w:rsidRPr="00576F56">
              <w:rPr>
                <w:rFonts w:cstheme="minorHAnsi"/>
              </w:rPr>
              <w:t>s</w:t>
            </w:r>
            <w:r w:rsidRPr="00576F56">
              <w:rPr>
                <w:rFonts w:cstheme="minorHAnsi"/>
              </w:rPr>
              <w:t xml:space="preserve"> ermee akkoord. Wijzigingen hieraan worden steeds besproken en goedgekeurd in de schoolraad.</w:t>
            </w:r>
          </w:p>
          <w:p w14:paraId="0BB826A2" w14:textId="77777777" w:rsidR="00E67B82" w:rsidRPr="00576F56" w:rsidRDefault="00E67B82" w:rsidP="00F334FB">
            <w:pPr>
              <w:rPr>
                <w:rFonts w:cstheme="minorHAnsi"/>
              </w:rPr>
            </w:pPr>
          </w:p>
          <w:p w14:paraId="32AEDB36" w14:textId="77777777" w:rsidR="00E67B82" w:rsidRPr="00576F56" w:rsidRDefault="00E67B82" w:rsidP="00F334FB">
            <w:pPr>
              <w:tabs>
                <w:tab w:val="left" w:pos="3912"/>
                <w:tab w:val="left" w:pos="7422"/>
              </w:tabs>
              <w:ind w:left="72" w:hanging="72"/>
              <w:rPr>
                <w:rFonts w:cstheme="minorHAnsi"/>
                <w:b/>
                <w:i/>
                <w:sz w:val="24"/>
                <w:szCs w:val="24"/>
              </w:rPr>
            </w:pPr>
            <w:r w:rsidRPr="00576F56">
              <w:rPr>
                <w:rFonts w:cstheme="minorHAnsi"/>
                <w:b/>
                <w:i/>
                <w:sz w:val="24"/>
                <w:szCs w:val="24"/>
              </w:rPr>
              <w:t xml:space="preserve">Datum: </w:t>
            </w:r>
            <w:r w:rsidR="00B4500A">
              <w:rPr>
                <w:rFonts w:cstheme="minorHAnsi"/>
                <w:b/>
                <w:i/>
                <w:sz w:val="24"/>
                <w:szCs w:val="24"/>
              </w:rPr>
              <w:tab/>
              <w:t>Uur:</w:t>
            </w:r>
          </w:p>
          <w:p w14:paraId="791C6F98" w14:textId="77777777" w:rsidR="00E67B82" w:rsidRPr="00576F56" w:rsidRDefault="00E67B82" w:rsidP="00F334FB">
            <w:pPr>
              <w:tabs>
                <w:tab w:val="left" w:pos="3912"/>
                <w:tab w:val="left" w:pos="7422"/>
              </w:tabs>
              <w:ind w:left="72" w:hanging="72"/>
              <w:rPr>
                <w:rFonts w:cstheme="minorHAnsi"/>
              </w:rPr>
            </w:pPr>
          </w:p>
          <w:p w14:paraId="52F21746" w14:textId="77777777" w:rsidR="00E67B82" w:rsidRPr="00576F56" w:rsidRDefault="00E67B82" w:rsidP="00F334FB">
            <w:pPr>
              <w:tabs>
                <w:tab w:val="left" w:pos="3912"/>
                <w:tab w:val="left" w:pos="7422"/>
              </w:tabs>
              <w:ind w:left="72" w:hanging="72"/>
              <w:rPr>
                <w:rFonts w:cstheme="minorHAnsi"/>
              </w:rPr>
            </w:pPr>
            <w:r w:rsidRPr="00576F56">
              <w:rPr>
                <w:rFonts w:cstheme="minorHAnsi"/>
              </w:rPr>
              <w:t xml:space="preserve">Handtekening </w:t>
            </w:r>
            <w:r w:rsidR="00E36716">
              <w:rPr>
                <w:rFonts w:cstheme="minorHAnsi"/>
              </w:rPr>
              <w:t>ouder 1</w:t>
            </w:r>
            <w:r w:rsidRPr="00576F56">
              <w:rPr>
                <w:rFonts w:cstheme="minorHAnsi"/>
              </w:rPr>
              <w:tab/>
              <w:t xml:space="preserve">Handtekening </w:t>
            </w:r>
            <w:r w:rsidR="00E36716">
              <w:rPr>
                <w:rFonts w:cstheme="minorHAnsi"/>
              </w:rPr>
              <w:t>ouder 2</w:t>
            </w:r>
            <w:r w:rsidRPr="00576F56">
              <w:rPr>
                <w:rFonts w:cstheme="minorHAnsi"/>
              </w:rPr>
              <w:tab/>
              <w:t>Handtekening leerling</w:t>
            </w:r>
          </w:p>
          <w:p w14:paraId="2C73B86A" w14:textId="77777777" w:rsidR="00E67B82" w:rsidRPr="00576F56" w:rsidRDefault="00E67B82" w:rsidP="00F334FB">
            <w:pPr>
              <w:tabs>
                <w:tab w:val="left" w:pos="3912"/>
                <w:tab w:val="left" w:pos="7422"/>
              </w:tabs>
              <w:rPr>
                <w:rFonts w:cstheme="minorHAnsi"/>
              </w:rPr>
            </w:pPr>
          </w:p>
          <w:p w14:paraId="6E768822" w14:textId="77777777" w:rsidR="00E67B82" w:rsidRPr="00576F56" w:rsidRDefault="00E67B82" w:rsidP="00F334FB">
            <w:pPr>
              <w:tabs>
                <w:tab w:val="left" w:pos="3912"/>
                <w:tab w:val="left" w:pos="7422"/>
              </w:tabs>
              <w:rPr>
                <w:rFonts w:cstheme="minorHAnsi"/>
              </w:rPr>
            </w:pPr>
          </w:p>
          <w:p w14:paraId="54516115" w14:textId="77777777" w:rsidR="00E67B82" w:rsidRPr="00576F56" w:rsidRDefault="00E67B82" w:rsidP="00F334FB">
            <w:pPr>
              <w:tabs>
                <w:tab w:val="left" w:pos="3912"/>
                <w:tab w:val="left" w:pos="7422"/>
              </w:tabs>
              <w:rPr>
                <w:rFonts w:cstheme="minorHAnsi"/>
              </w:rPr>
            </w:pPr>
          </w:p>
          <w:p w14:paraId="51064FA6" w14:textId="77777777" w:rsidR="00E67B82" w:rsidRPr="00576F56" w:rsidRDefault="00E67B82" w:rsidP="00F334FB">
            <w:pPr>
              <w:tabs>
                <w:tab w:val="right" w:leader="dot" w:pos="2262"/>
                <w:tab w:val="left" w:pos="3912"/>
                <w:tab w:val="right" w:leader="dot" w:pos="6087"/>
                <w:tab w:val="left" w:pos="7422"/>
                <w:tab w:val="right" w:leader="dot" w:pos="9612"/>
              </w:tabs>
              <w:ind w:left="72" w:hanging="72"/>
              <w:rPr>
                <w:rFonts w:cstheme="minorHAnsi"/>
              </w:rPr>
            </w:pPr>
            <w:r w:rsidRPr="00576F56">
              <w:rPr>
                <w:rFonts w:cstheme="minorHAnsi"/>
              </w:rPr>
              <w:tab/>
            </w:r>
            <w:r w:rsidRPr="00576F56">
              <w:rPr>
                <w:rFonts w:cstheme="minorHAnsi"/>
              </w:rPr>
              <w:tab/>
            </w:r>
            <w:r w:rsidRPr="00576F56">
              <w:rPr>
                <w:rFonts w:cstheme="minorHAnsi"/>
              </w:rPr>
              <w:tab/>
            </w:r>
            <w:r w:rsidRPr="00576F56">
              <w:rPr>
                <w:rFonts w:cstheme="minorHAnsi"/>
              </w:rPr>
              <w:tab/>
            </w:r>
            <w:r w:rsidRPr="00576F56">
              <w:rPr>
                <w:rFonts w:cstheme="minorHAnsi"/>
              </w:rPr>
              <w:tab/>
            </w:r>
            <w:r w:rsidRPr="00576F56">
              <w:rPr>
                <w:rFonts w:cstheme="minorHAnsi"/>
              </w:rPr>
              <w:tab/>
            </w:r>
          </w:p>
        </w:tc>
      </w:tr>
      <w:tr w:rsidR="00B4500A" w:rsidRPr="00576F56" w14:paraId="0DC25DEE" w14:textId="77777777" w:rsidTr="00F334FB">
        <w:tc>
          <w:tcPr>
            <w:tcW w:w="0" w:type="auto"/>
          </w:tcPr>
          <w:p w14:paraId="4A50831A" w14:textId="77777777" w:rsidR="00B4500A" w:rsidRDefault="00B4500A" w:rsidP="00F334FB">
            <w:pPr>
              <w:rPr>
                <w:rFonts w:cstheme="minorHAnsi"/>
                <w:b/>
              </w:rPr>
            </w:pPr>
          </w:p>
        </w:tc>
      </w:tr>
    </w:tbl>
    <w:p w14:paraId="749A32FF" w14:textId="77777777" w:rsidR="00E67B82" w:rsidRPr="00576F56" w:rsidRDefault="00E67B82" w:rsidP="00A8277E">
      <w:pPr>
        <w:ind w:left="-993"/>
        <w:rPr>
          <w:rFonts w:cstheme="minorHAnsi"/>
        </w:rPr>
      </w:pPr>
    </w:p>
    <w:sectPr w:rsidR="00E67B82" w:rsidRPr="00576F56" w:rsidSect="00A27621">
      <w:headerReference w:type="default" r:id="rId22"/>
      <w:footerReference w:type="default" r:id="rId23"/>
      <w:pgSz w:w="11904" w:h="16840" w:orient="landscape" w:code="8"/>
      <w:pgMar w:top="851" w:right="709" w:bottom="851" w:left="851"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2A5C3" w14:textId="77777777" w:rsidR="00ED52DE" w:rsidRDefault="00ED52DE" w:rsidP="00173EF3">
      <w:pPr>
        <w:spacing w:after="0" w:line="240" w:lineRule="auto"/>
      </w:pPr>
      <w:r>
        <w:separator/>
      </w:r>
    </w:p>
  </w:endnote>
  <w:endnote w:type="continuationSeparator" w:id="0">
    <w:p w14:paraId="3632594D" w14:textId="77777777" w:rsidR="00ED52DE" w:rsidRDefault="00ED52DE" w:rsidP="0017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D239" w14:textId="77777777" w:rsidR="00FD4E2B" w:rsidRDefault="00FD4E2B" w:rsidP="00FD4E2B">
    <w:pPr>
      <w:pStyle w:val="Voettekst"/>
      <w:jc w:val="center"/>
    </w:pPr>
    <w:r w:rsidRPr="006B2909">
      <w:rPr>
        <w:sz w:val="16"/>
        <w:szCs w:val="16"/>
      </w:rPr>
      <w:t xml:space="preserve">Bovenbouw Sint-Gertrudis   •   Molenbergstraat 25  3400 Landen   •   011/88 17 55   •   </w:t>
    </w:r>
    <w:hyperlink r:id="rId1" w:history="1">
      <w:r w:rsidRPr="006B2909">
        <w:rPr>
          <w:rStyle w:val="Hyperlink"/>
          <w:sz w:val="16"/>
          <w:szCs w:val="16"/>
        </w:rPr>
        <w:t>bovenbouw@kolanden.be</w:t>
      </w:r>
    </w:hyperlink>
  </w:p>
  <w:p w14:paraId="7561AE9E" w14:textId="77777777" w:rsidR="00FD4E2B" w:rsidRDefault="00FD4E2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7F07" w14:textId="77777777" w:rsidR="007B37B2" w:rsidRDefault="007B37B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BEEA" w14:textId="77777777" w:rsidR="007B37B2" w:rsidRPr="006B2909" w:rsidRDefault="007B37B2" w:rsidP="00E575B4">
    <w:pPr>
      <w:pStyle w:val="Voettekst"/>
      <w:ind w:left="720"/>
      <w:rPr>
        <w:sz w:val="16"/>
        <w:szCs w:val="16"/>
      </w:rPr>
    </w:pPr>
    <w:r w:rsidRPr="006B2909">
      <w:rPr>
        <w:sz w:val="16"/>
        <w:szCs w:val="16"/>
      </w:rPr>
      <w:t xml:space="preserve">Bovenbouw Sint-Gertrudis   •   Molenbergstraat 25  3400 Landen   •   011/88 17 55   •   </w:t>
    </w:r>
    <w:hyperlink r:id="rId1" w:history="1">
      <w:r w:rsidRPr="006B2909">
        <w:rPr>
          <w:rStyle w:val="Hyperlink"/>
          <w:sz w:val="16"/>
          <w:szCs w:val="16"/>
        </w:rPr>
        <w:t>bovenbouw@kolanden.be</w:t>
      </w:r>
    </w:hyperlink>
    <w:r w:rsidRPr="006B2909">
      <w:rPr>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1F71" w14:textId="77777777" w:rsidR="007B37B2" w:rsidRDefault="007B37B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65A2" w14:textId="77777777" w:rsidR="00E67B82" w:rsidRPr="006B2909" w:rsidRDefault="00E67B82" w:rsidP="00E575B4">
    <w:pPr>
      <w:pStyle w:val="Voettekst"/>
      <w:ind w:left="72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02965" w14:textId="77777777" w:rsidR="00ED52DE" w:rsidRDefault="00ED52DE" w:rsidP="00173EF3">
      <w:pPr>
        <w:spacing w:after="0" w:line="240" w:lineRule="auto"/>
      </w:pPr>
      <w:r>
        <w:separator/>
      </w:r>
    </w:p>
  </w:footnote>
  <w:footnote w:type="continuationSeparator" w:id="0">
    <w:p w14:paraId="3A77C5A9" w14:textId="77777777" w:rsidR="00ED52DE" w:rsidRDefault="00ED52DE" w:rsidP="0017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C724" w14:textId="17DBCAE7" w:rsidR="00173EF3" w:rsidRPr="00E575B4" w:rsidRDefault="00EB67FE" w:rsidP="00173EF3">
    <w:pPr>
      <w:pStyle w:val="Koptekst"/>
      <w:tabs>
        <w:tab w:val="clear" w:pos="4536"/>
        <w:tab w:val="clear" w:pos="9072"/>
        <w:tab w:val="left" w:pos="3969"/>
        <w:tab w:val="left" w:pos="4470"/>
        <w:tab w:val="left" w:pos="6521"/>
      </w:tabs>
      <w:rPr>
        <w:sz w:val="28"/>
        <w:szCs w:val="28"/>
      </w:rPr>
    </w:pPr>
    <w:r>
      <w:rPr>
        <w:noProof/>
        <w:sz w:val="28"/>
        <w:szCs w:val="28"/>
        <w:lang w:eastAsia="nl-BE"/>
      </w:rPr>
      <w:drawing>
        <wp:anchor distT="0" distB="0" distL="114300" distR="114300" simplePos="0" relativeHeight="251665408" behindDoc="1" locked="0" layoutInCell="1" allowOverlap="1" wp14:anchorId="6603D050" wp14:editId="4910960B">
          <wp:simplePos x="0" y="0"/>
          <wp:positionH relativeFrom="column">
            <wp:posOffset>-205740</wp:posOffset>
          </wp:positionH>
          <wp:positionV relativeFrom="paragraph">
            <wp:posOffset>-108585</wp:posOffset>
          </wp:positionV>
          <wp:extent cx="2143125" cy="1306195"/>
          <wp:effectExtent l="0" t="0" r="9525" b="8255"/>
          <wp:wrapTight wrapText="bothSides">
            <wp:wrapPolygon edited="0">
              <wp:start x="0" y="0"/>
              <wp:lineTo x="0" y="21421"/>
              <wp:lineTo x="21504" y="21421"/>
              <wp:lineTo x="21504" y="0"/>
              <wp:lineTo x="0" y="0"/>
            </wp:wrapPolygon>
          </wp:wrapTight>
          <wp:docPr id="2" name="Afbeelding 2"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143125" cy="1306195"/>
                  </a:xfrm>
                  <a:prstGeom prst="rect">
                    <a:avLst/>
                  </a:prstGeom>
                </pic:spPr>
              </pic:pic>
            </a:graphicData>
          </a:graphic>
          <wp14:sizeRelH relativeFrom="margin">
            <wp14:pctWidth>0</wp14:pctWidth>
          </wp14:sizeRelH>
          <wp14:sizeRelV relativeFrom="margin">
            <wp14:pctHeight>0</wp14:pctHeight>
          </wp14:sizeRelV>
        </wp:anchor>
      </w:drawing>
    </w:r>
    <w:r w:rsidR="00173EF3">
      <w:rPr>
        <w:sz w:val="28"/>
        <w:szCs w:val="28"/>
      </w:rPr>
      <w:tab/>
    </w:r>
    <w:r w:rsidR="00173EF3">
      <w:rPr>
        <w:sz w:val="28"/>
        <w:szCs w:val="28"/>
      </w:rPr>
      <w:tab/>
    </w:r>
    <w:r w:rsidR="00173EF3">
      <w:rPr>
        <w:sz w:val="28"/>
        <w:szCs w:val="28"/>
      </w:rPr>
      <w:tab/>
      <w:t>Schooljaar 20</w:t>
    </w:r>
    <w:r w:rsidR="00D14560">
      <w:rPr>
        <w:sz w:val="28"/>
        <w:szCs w:val="28"/>
      </w:rPr>
      <w:t>2</w:t>
    </w:r>
    <w:r w:rsidR="001A5F14">
      <w:rPr>
        <w:sz w:val="28"/>
        <w:szCs w:val="28"/>
      </w:rPr>
      <w:t>4</w:t>
    </w:r>
    <w:r w:rsidR="00173EF3">
      <w:rPr>
        <w:sz w:val="28"/>
        <w:szCs w:val="28"/>
      </w:rPr>
      <w:t>-202</w:t>
    </w:r>
    <w:r w:rsidR="001A5F14">
      <w:rPr>
        <w:sz w:val="28"/>
        <w:szCs w:val="28"/>
      </w:rPr>
      <w:t>5</w:t>
    </w:r>
  </w:p>
  <w:p w14:paraId="2F82A079" w14:textId="2094A161" w:rsidR="00173EF3" w:rsidRPr="00E575B4" w:rsidRDefault="00173EF3" w:rsidP="00173EF3">
    <w:pPr>
      <w:pStyle w:val="Koptekst"/>
      <w:tabs>
        <w:tab w:val="clear" w:pos="4536"/>
        <w:tab w:val="clear" w:pos="9072"/>
        <w:tab w:val="left" w:pos="3390"/>
        <w:tab w:val="left" w:pos="4470"/>
        <w:tab w:val="left" w:pos="7140"/>
      </w:tabs>
      <w:jc w:val="center"/>
      <w:rPr>
        <w:sz w:val="28"/>
        <w:szCs w:val="28"/>
      </w:rPr>
    </w:pPr>
    <w:r w:rsidRPr="00972152">
      <w:rPr>
        <w:noProof/>
        <w:sz w:val="28"/>
        <w:szCs w:val="28"/>
      </w:rPr>
      <mc:AlternateContent>
        <mc:Choice Requires="wps">
          <w:drawing>
            <wp:anchor distT="45720" distB="45720" distL="114300" distR="114300" simplePos="0" relativeHeight="251660288" behindDoc="0" locked="0" layoutInCell="1" allowOverlap="1" wp14:anchorId="738AC01E" wp14:editId="6B9AD448">
              <wp:simplePos x="0" y="0"/>
              <wp:positionH relativeFrom="column">
                <wp:posOffset>3698240</wp:posOffset>
              </wp:positionH>
              <wp:positionV relativeFrom="paragraph">
                <wp:posOffset>125730</wp:posOffset>
              </wp:positionV>
              <wp:extent cx="2360930" cy="1404620"/>
              <wp:effectExtent l="0" t="0" r="22860" b="1143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F9AAF9" w14:textId="77777777" w:rsidR="00173EF3" w:rsidRDefault="00173EF3" w:rsidP="00173EF3">
                          <w:pPr>
                            <w:jc w:val="center"/>
                          </w:pPr>
                          <w:r>
                            <w:t>Volgnummer inschrijving:</w:t>
                          </w:r>
                        </w:p>
                        <w:p w14:paraId="4220F344" w14:textId="77777777" w:rsidR="00173EF3" w:rsidRDefault="00173EF3" w:rsidP="00173EF3">
                          <w:pPr>
                            <w:jc w:val="center"/>
                          </w:pPr>
                          <w:r>
                            <w:b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8AC01E" id="_x0000_t202" coordsize="21600,21600" o:spt="202" path="m,l,21600r21600,l21600,xe">
              <v:stroke joinstyle="miter"/>
              <v:path gradientshapeok="t" o:connecttype="rect"/>
            </v:shapetype>
            <v:shape id="_x0000_s1027" type="#_x0000_t202" style="position:absolute;left:0;text-align:left;margin-left:291.2pt;margin-top:9.9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">
              <v:textbox style="mso-fit-shape-to-text:t">
                <w:txbxContent>
                  <w:p w14:paraId="61F9AAF9" w14:textId="77777777" w:rsidR="00173EF3" w:rsidRDefault="00173EF3" w:rsidP="00173EF3">
                    <w:pPr>
                      <w:jc w:val="center"/>
                    </w:pPr>
                    <w:r>
                      <w:t>Volgnummer inschrijving:</w:t>
                    </w:r>
                  </w:p>
                  <w:p w14:paraId="4220F344" w14:textId="77777777" w:rsidR="00173EF3" w:rsidRDefault="00173EF3" w:rsidP="00173EF3">
                    <w:pPr>
                      <w:jc w:val="center"/>
                    </w:pPr>
                    <w:r>
                      <w:br/>
                      <w:t>……………………..</w:t>
                    </w:r>
                  </w:p>
                </w:txbxContent>
              </v:textbox>
              <w10:wrap type="square"/>
            </v:shape>
          </w:pict>
        </mc:Fallback>
      </mc:AlternateContent>
    </w:r>
  </w:p>
  <w:p w14:paraId="4153071E" w14:textId="73D5227E" w:rsidR="00173EF3" w:rsidRDefault="00173EF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5EC4" w14:textId="77777777" w:rsidR="007B37B2" w:rsidRDefault="007B37B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6441" w14:textId="77777777" w:rsidR="007B37B2" w:rsidRPr="00E575B4" w:rsidRDefault="007B37B2" w:rsidP="00B82975">
    <w:pPr>
      <w:pStyle w:val="Koptekst"/>
      <w:tabs>
        <w:tab w:val="clear" w:pos="4536"/>
        <w:tab w:val="clear" w:pos="9072"/>
        <w:tab w:val="left" w:pos="3969"/>
        <w:tab w:val="left" w:pos="4470"/>
        <w:tab w:val="left" w:pos="6521"/>
      </w:tabs>
      <w:rPr>
        <w:sz w:val="28"/>
        <w:szCs w:val="28"/>
      </w:rPr>
    </w:pPr>
    <w:r>
      <w:rPr>
        <w:noProof/>
        <w:sz w:val="28"/>
        <w:szCs w:val="28"/>
        <w:lang w:eastAsia="nl-BE"/>
      </w:rPr>
      <w:drawing>
        <wp:anchor distT="0" distB="0" distL="114300" distR="114300" simplePos="0" relativeHeight="251662336" behindDoc="1" locked="0" layoutInCell="1" allowOverlap="1" wp14:anchorId="707AFFAD" wp14:editId="39AF80FD">
          <wp:simplePos x="0" y="0"/>
          <wp:positionH relativeFrom="column">
            <wp:posOffset>-575945</wp:posOffset>
          </wp:positionH>
          <wp:positionV relativeFrom="paragraph">
            <wp:posOffset>-183515</wp:posOffset>
          </wp:positionV>
          <wp:extent cx="2266950" cy="1334770"/>
          <wp:effectExtent l="0" t="0" r="0" b="0"/>
          <wp:wrapTight wrapText="bothSides">
            <wp:wrapPolygon edited="0">
              <wp:start x="0" y="0"/>
              <wp:lineTo x="0" y="21271"/>
              <wp:lineTo x="21418" y="21271"/>
              <wp:lineTo x="2141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6950" cy="133477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ab/>
    </w:r>
    <w:r>
      <w:rPr>
        <w:sz w:val="28"/>
        <w:szCs w:val="28"/>
      </w:rPr>
      <w:tab/>
    </w:r>
    <w:r>
      <w:rPr>
        <w:sz w:val="28"/>
        <w:szCs w:val="28"/>
      </w:rPr>
      <w:tab/>
      <w:t>Schooljaar 2019-2020</w:t>
    </w:r>
  </w:p>
  <w:p w14:paraId="3FD406BA" w14:textId="77777777" w:rsidR="007B37B2" w:rsidRPr="00E575B4" w:rsidRDefault="007B37B2" w:rsidP="00E33BEF">
    <w:pPr>
      <w:pStyle w:val="Koptekst"/>
      <w:tabs>
        <w:tab w:val="clear" w:pos="4536"/>
        <w:tab w:val="clear" w:pos="9072"/>
        <w:tab w:val="left" w:pos="3390"/>
        <w:tab w:val="left" w:pos="4470"/>
        <w:tab w:val="left" w:pos="7140"/>
      </w:tabs>
      <w:jc w:val="center"/>
      <w:rPr>
        <w:sz w:val="28"/>
        <w:szCs w:val="28"/>
      </w:rPr>
    </w:pPr>
    <w:r w:rsidRPr="00972152">
      <w:rPr>
        <w:noProof/>
        <w:sz w:val="28"/>
        <w:szCs w:val="28"/>
      </w:rPr>
      <mc:AlternateContent>
        <mc:Choice Requires="wps">
          <w:drawing>
            <wp:anchor distT="45720" distB="45720" distL="114300" distR="114300" simplePos="0" relativeHeight="251663360" behindDoc="0" locked="0" layoutInCell="1" allowOverlap="1" wp14:anchorId="1CF44E8B" wp14:editId="6375DBCC">
              <wp:simplePos x="0" y="0"/>
              <wp:positionH relativeFrom="column">
                <wp:posOffset>3698240</wp:posOffset>
              </wp:positionH>
              <wp:positionV relativeFrom="paragraph">
                <wp:posOffset>125730</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6AA860" w14:textId="77777777" w:rsidR="007B37B2" w:rsidRDefault="007B37B2" w:rsidP="00A6264C">
                          <w:pPr>
                            <w:jc w:val="center"/>
                          </w:pPr>
                          <w:r>
                            <w:t>Volgnummer inschrijving:</w:t>
                          </w:r>
                        </w:p>
                        <w:p w14:paraId="5ECA5BF1" w14:textId="77777777" w:rsidR="007B37B2" w:rsidRDefault="007B37B2"/>
                        <w:p w14:paraId="14360A10" w14:textId="77777777" w:rsidR="007B37B2" w:rsidRDefault="007B37B2"/>
                        <w:p w14:paraId="782CD5A9" w14:textId="77777777" w:rsidR="007B37B2" w:rsidRDefault="007B37B2" w:rsidP="00972152">
                          <w:pPr>
                            <w:jc w:val="center"/>
                          </w:pPr>
                          <w:r>
                            <w:t>……………………..</w:t>
                          </w:r>
                        </w:p>
                        <w:p w14:paraId="6B0DAA08" w14:textId="77777777" w:rsidR="007B37B2" w:rsidRDefault="007B37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CF44E8B" id="_x0000_t202" coordsize="21600,21600" o:spt="202" path="m,l,21600r21600,l21600,xe">
              <v:stroke joinstyle="miter"/>
              <v:path gradientshapeok="t" o:connecttype="rect"/>
            </v:shapetype>
            <v:shape id="_x0000_s1028" type="#_x0000_t202" style="position:absolute;left:0;text-align:left;margin-left:291.2pt;margin-top:9.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">
              <v:textbox style="mso-fit-shape-to-text:t">
                <w:txbxContent>
                  <w:p w14:paraId="686AA860" w14:textId="77777777" w:rsidR="007B37B2" w:rsidRDefault="007B37B2" w:rsidP="00A6264C">
                    <w:pPr>
                      <w:jc w:val="center"/>
                    </w:pPr>
                    <w:r>
                      <w:t>Volgnummer inschrijving:</w:t>
                    </w:r>
                  </w:p>
                  <w:p w14:paraId="5ECA5BF1" w14:textId="77777777" w:rsidR="007B37B2" w:rsidRDefault="007B37B2"/>
                  <w:p w14:paraId="14360A10" w14:textId="77777777" w:rsidR="007B37B2" w:rsidRDefault="007B37B2"/>
                  <w:p w14:paraId="782CD5A9" w14:textId="77777777" w:rsidR="007B37B2" w:rsidRDefault="007B37B2" w:rsidP="00972152">
                    <w:pPr>
                      <w:jc w:val="center"/>
                    </w:pPr>
                    <w:r>
                      <w:t>……………………..</w:t>
                    </w:r>
                  </w:p>
                  <w:p w14:paraId="6B0DAA08" w14:textId="77777777" w:rsidR="007B37B2" w:rsidRDefault="007B37B2"/>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C1C8" w14:textId="77777777" w:rsidR="004F2339" w:rsidRDefault="004F2339">
    <w:pPr>
      <w:pStyle w:val="Koptekst"/>
    </w:pPr>
  </w:p>
  <w:p w14:paraId="7F5CC9F4" w14:textId="77777777" w:rsidR="004F2339" w:rsidRDefault="004F2339">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DC69" w14:textId="77777777" w:rsidR="00E67B82" w:rsidRPr="00E575B4" w:rsidRDefault="00E67B82" w:rsidP="00E33BEF">
    <w:pPr>
      <w:pStyle w:val="Koptekst"/>
      <w:tabs>
        <w:tab w:val="clear" w:pos="4536"/>
        <w:tab w:val="clear" w:pos="9072"/>
        <w:tab w:val="left" w:pos="3390"/>
        <w:tab w:val="left" w:pos="4470"/>
        <w:tab w:val="left" w:pos="7140"/>
      </w:tabs>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6119A"/>
    <w:multiLevelType w:val="hybridMultilevel"/>
    <w:tmpl w:val="721AE01A"/>
    <w:lvl w:ilvl="0" w:tplc="08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1" w15:restartNumberingAfterBreak="0">
    <w:nsid w:val="47A3740E"/>
    <w:multiLevelType w:val="hybridMultilevel"/>
    <w:tmpl w:val="B14C427E"/>
    <w:lvl w:ilvl="0" w:tplc="0813000D">
      <w:start w:val="1"/>
      <w:numFmt w:val="bullet"/>
      <w:lvlText w:val=""/>
      <w:lvlJc w:val="left"/>
      <w:pPr>
        <w:ind w:left="644" w:hanging="360"/>
      </w:pPr>
      <w:rPr>
        <w:rFonts w:ascii="Wingdings" w:hAnsi="Wingdings" w:hint="default"/>
      </w:rPr>
    </w:lvl>
    <w:lvl w:ilvl="1" w:tplc="BDA878B8">
      <w:start w:val="1"/>
      <w:numFmt w:val="bullet"/>
      <w:lvlText w:val="⃝"/>
      <w:lvlJc w:val="left"/>
      <w:pPr>
        <w:ind w:left="1364" w:hanging="360"/>
      </w:pPr>
      <w:rPr>
        <w:rFonts w:ascii="Calibri" w:hAnsi="Calibri"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2" w15:restartNumberingAfterBreak="0">
    <w:nsid w:val="4A6D7635"/>
    <w:multiLevelType w:val="hybridMultilevel"/>
    <w:tmpl w:val="1D628ABC"/>
    <w:lvl w:ilvl="0" w:tplc="0813000D">
      <w:start w:val="1"/>
      <w:numFmt w:val="bullet"/>
      <w:lvlText w:val=""/>
      <w:lvlJc w:val="left"/>
      <w:pPr>
        <w:ind w:left="644" w:hanging="360"/>
      </w:pPr>
      <w:rPr>
        <w:rFonts w:ascii="Wingdings" w:hAnsi="Wingdings" w:hint="default"/>
      </w:rPr>
    </w:lvl>
    <w:lvl w:ilvl="1" w:tplc="08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3" w15:restartNumberingAfterBreak="0">
    <w:nsid w:val="58AE5F09"/>
    <w:multiLevelType w:val="hybridMultilevel"/>
    <w:tmpl w:val="01881E06"/>
    <w:lvl w:ilvl="0" w:tplc="08130001">
      <w:start w:val="1"/>
      <w:numFmt w:val="bullet"/>
      <w:lvlText w:val=""/>
      <w:lvlJc w:val="left"/>
      <w:pPr>
        <w:ind w:left="644" w:hanging="360"/>
      </w:pPr>
      <w:rPr>
        <w:rFonts w:ascii="Symbol" w:hAnsi="Symbol" w:hint="default"/>
      </w:rPr>
    </w:lvl>
    <w:lvl w:ilvl="1" w:tplc="04130003">
      <w:start w:val="1"/>
      <w:numFmt w:val="bullet"/>
      <w:lvlText w:val="o"/>
      <w:lvlJc w:val="left"/>
      <w:pPr>
        <w:ind w:left="1721" w:hanging="360"/>
      </w:pPr>
      <w:rPr>
        <w:rFonts w:ascii="Courier New" w:hAnsi="Courier New" w:cs="Courier New" w:hint="default"/>
      </w:rPr>
    </w:lvl>
    <w:lvl w:ilvl="2" w:tplc="04130005">
      <w:start w:val="1"/>
      <w:numFmt w:val="bullet"/>
      <w:lvlText w:val=""/>
      <w:lvlJc w:val="left"/>
      <w:pPr>
        <w:ind w:left="2441" w:hanging="360"/>
      </w:pPr>
      <w:rPr>
        <w:rFonts w:ascii="Wingdings" w:hAnsi="Wingdings" w:hint="default"/>
      </w:rPr>
    </w:lvl>
    <w:lvl w:ilvl="3" w:tplc="04130001">
      <w:start w:val="1"/>
      <w:numFmt w:val="bullet"/>
      <w:lvlText w:val=""/>
      <w:lvlJc w:val="left"/>
      <w:pPr>
        <w:ind w:left="3161" w:hanging="360"/>
      </w:pPr>
      <w:rPr>
        <w:rFonts w:ascii="Symbol" w:hAnsi="Symbol" w:hint="default"/>
      </w:rPr>
    </w:lvl>
    <w:lvl w:ilvl="4" w:tplc="04130003">
      <w:start w:val="1"/>
      <w:numFmt w:val="bullet"/>
      <w:lvlText w:val="o"/>
      <w:lvlJc w:val="left"/>
      <w:pPr>
        <w:ind w:left="3881" w:hanging="360"/>
      </w:pPr>
      <w:rPr>
        <w:rFonts w:ascii="Courier New" w:hAnsi="Courier New" w:cs="Courier New" w:hint="default"/>
      </w:rPr>
    </w:lvl>
    <w:lvl w:ilvl="5" w:tplc="04130005">
      <w:start w:val="1"/>
      <w:numFmt w:val="bullet"/>
      <w:lvlText w:val=""/>
      <w:lvlJc w:val="left"/>
      <w:pPr>
        <w:ind w:left="4601" w:hanging="360"/>
      </w:pPr>
      <w:rPr>
        <w:rFonts w:ascii="Wingdings" w:hAnsi="Wingdings" w:hint="default"/>
      </w:rPr>
    </w:lvl>
    <w:lvl w:ilvl="6" w:tplc="04130001">
      <w:start w:val="1"/>
      <w:numFmt w:val="bullet"/>
      <w:lvlText w:val=""/>
      <w:lvlJc w:val="left"/>
      <w:pPr>
        <w:ind w:left="5321" w:hanging="360"/>
      </w:pPr>
      <w:rPr>
        <w:rFonts w:ascii="Symbol" w:hAnsi="Symbol" w:hint="default"/>
      </w:rPr>
    </w:lvl>
    <w:lvl w:ilvl="7" w:tplc="04130003">
      <w:start w:val="1"/>
      <w:numFmt w:val="bullet"/>
      <w:lvlText w:val="o"/>
      <w:lvlJc w:val="left"/>
      <w:pPr>
        <w:ind w:left="6041" w:hanging="360"/>
      </w:pPr>
      <w:rPr>
        <w:rFonts w:ascii="Courier New" w:hAnsi="Courier New" w:cs="Courier New" w:hint="default"/>
      </w:rPr>
    </w:lvl>
    <w:lvl w:ilvl="8" w:tplc="04130005">
      <w:start w:val="1"/>
      <w:numFmt w:val="bullet"/>
      <w:lvlText w:val=""/>
      <w:lvlJc w:val="left"/>
      <w:pPr>
        <w:ind w:left="6761" w:hanging="360"/>
      </w:pPr>
      <w:rPr>
        <w:rFonts w:ascii="Wingdings" w:hAnsi="Wingdings" w:hint="default"/>
      </w:rPr>
    </w:lvl>
  </w:abstractNum>
  <w:num w:numId="1" w16cid:durableId="1395276285">
    <w:abstractNumId w:val="1"/>
  </w:num>
  <w:num w:numId="2" w16cid:durableId="1917665779">
    <w:abstractNumId w:val="3"/>
  </w:num>
  <w:num w:numId="3" w16cid:durableId="887450236">
    <w:abstractNumId w:val="0"/>
  </w:num>
  <w:num w:numId="4" w16cid:durableId="1886335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formatting="1" w:enforcement="0"/>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58"/>
    <w:rsid w:val="0000699F"/>
    <w:rsid w:val="00016EAF"/>
    <w:rsid w:val="0003259C"/>
    <w:rsid w:val="00035DD7"/>
    <w:rsid w:val="00042CFA"/>
    <w:rsid w:val="00062EC5"/>
    <w:rsid w:val="00063F7F"/>
    <w:rsid w:val="00071B79"/>
    <w:rsid w:val="00076DDE"/>
    <w:rsid w:val="0007769F"/>
    <w:rsid w:val="00097097"/>
    <w:rsid w:val="000A6878"/>
    <w:rsid w:val="000B2B5B"/>
    <w:rsid w:val="000B7F60"/>
    <w:rsid w:val="000D297F"/>
    <w:rsid w:val="000D2BD7"/>
    <w:rsid w:val="000E6E0F"/>
    <w:rsid w:val="000F1637"/>
    <w:rsid w:val="00111780"/>
    <w:rsid w:val="00114CC7"/>
    <w:rsid w:val="0011618C"/>
    <w:rsid w:val="00120964"/>
    <w:rsid w:val="001407BD"/>
    <w:rsid w:val="001613BD"/>
    <w:rsid w:val="00161ACF"/>
    <w:rsid w:val="00173EF3"/>
    <w:rsid w:val="001825E9"/>
    <w:rsid w:val="001A5F14"/>
    <w:rsid w:val="001B0E14"/>
    <w:rsid w:val="001B5184"/>
    <w:rsid w:val="001C7057"/>
    <w:rsid w:val="001D21EA"/>
    <w:rsid w:val="001D7674"/>
    <w:rsid w:val="001E3305"/>
    <w:rsid w:val="001E601E"/>
    <w:rsid w:val="002133C8"/>
    <w:rsid w:val="002309CD"/>
    <w:rsid w:val="0024651D"/>
    <w:rsid w:val="00253F13"/>
    <w:rsid w:val="00263A5A"/>
    <w:rsid w:val="00271BD0"/>
    <w:rsid w:val="002A5FFD"/>
    <w:rsid w:val="002B60A5"/>
    <w:rsid w:val="002B6813"/>
    <w:rsid w:val="002E1583"/>
    <w:rsid w:val="002E473F"/>
    <w:rsid w:val="002E6D0D"/>
    <w:rsid w:val="002F1029"/>
    <w:rsid w:val="00306F39"/>
    <w:rsid w:val="00322242"/>
    <w:rsid w:val="00334BB8"/>
    <w:rsid w:val="00356D3F"/>
    <w:rsid w:val="00357F35"/>
    <w:rsid w:val="00362549"/>
    <w:rsid w:val="00365658"/>
    <w:rsid w:val="00365BA2"/>
    <w:rsid w:val="0037590C"/>
    <w:rsid w:val="00385D83"/>
    <w:rsid w:val="003A2384"/>
    <w:rsid w:val="003B0912"/>
    <w:rsid w:val="003B4722"/>
    <w:rsid w:val="003D02E1"/>
    <w:rsid w:val="003E0F7F"/>
    <w:rsid w:val="003E7B42"/>
    <w:rsid w:val="004004B2"/>
    <w:rsid w:val="004111EF"/>
    <w:rsid w:val="004212B9"/>
    <w:rsid w:val="0042648E"/>
    <w:rsid w:val="00443BB1"/>
    <w:rsid w:val="00452432"/>
    <w:rsid w:val="00452CB7"/>
    <w:rsid w:val="00461BB9"/>
    <w:rsid w:val="0048176D"/>
    <w:rsid w:val="0048723D"/>
    <w:rsid w:val="004A745F"/>
    <w:rsid w:val="004B3612"/>
    <w:rsid w:val="004C15C5"/>
    <w:rsid w:val="004D765C"/>
    <w:rsid w:val="004E1517"/>
    <w:rsid w:val="004E29FC"/>
    <w:rsid w:val="004E5B1A"/>
    <w:rsid w:val="004F2339"/>
    <w:rsid w:val="004F485B"/>
    <w:rsid w:val="004F5642"/>
    <w:rsid w:val="004F5E6E"/>
    <w:rsid w:val="004F6BC1"/>
    <w:rsid w:val="005045BF"/>
    <w:rsid w:val="00551368"/>
    <w:rsid w:val="0055153F"/>
    <w:rsid w:val="00563BBD"/>
    <w:rsid w:val="00576C91"/>
    <w:rsid w:val="00576F56"/>
    <w:rsid w:val="0057734E"/>
    <w:rsid w:val="00582E7B"/>
    <w:rsid w:val="00596926"/>
    <w:rsid w:val="005A1FDC"/>
    <w:rsid w:val="005A4A16"/>
    <w:rsid w:val="005C7D75"/>
    <w:rsid w:val="005D5BE4"/>
    <w:rsid w:val="005F092E"/>
    <w:rsid w:val="00605C35"/>
    <w:rsid w:val="00614419"/>
    <w:rsid w:val="006152B6"/>
    <w:rsid w:val="00616701"/>
    <w:rsid w:val="0062084F"/>
    <w:rsid w:val="006273C4"/>
    <w:rsid w:val="00657B96"/>
    <w:rsid w:val="00685D96"/>
    <w:rsid w:val="0068644B"/>
    <w:rsid w:val="006A4FE5"/>
    <w:rsid w:val="006B3484"/>
    <w:rsid w:val="006B5BF2"/>
    <w:rsid w:val="006B6F31"/>
    <w:rsid w:val="006C5EF5"/>
    <w:rsid w:val="006C753D"/>
    <w:rsid w:val="006D0793"/>
    <w:rsid w:val="006D2743"/>
    <w:rsid w:val="00720B5D"/>
    <w:rsid w:val="00721083"/>
    <w:rsid w:val="0072379C"/>
    <w:rsid w:val="007550E6"/>
    <w:rsid w:val="007620B8"/>
    <w:rsid w:val="00766FBF"/>
    <w:rsid w:val="007772E1"/>
    <w:rsid w:val="00784409"/>
    <w:rsid w:val="00784458"/>
    <w:rsid w:val="00784828"/>
    <w:rsid w:val="0079300B"/>
    <w:rsid w:val="007A0E88"/>
    <w:rsid w:val="007A3197"/>
    <w:rsid w:val="007B1C25"/>
    <w:rsid w:val="007B37B2"/>
    <w:rsid w:val="007B71B5"/>
    <w:rsid w:val="007C0D33"/>
    <w:rsid w:val="007C0DCE"/>
    <w:rsid w:val="007C4411"/>
    <w:rsid w:val="007D02BE"/>
    <w:rsid w:val="007E296A"/>
    <w:rsid w:val="007F530D"/>
    <w:rsid w:val="007F7FB2"/>
    <w:rsid w:val="00802C9C"/>
    <w:rsid w:val="00804F9C"/>
    <w:rsid w:val="00807FDB"/>
    <w:rsid w:val="008166DB"/>
    <w:rsid w:val="00817E5C"/>
    <w:rsid w:val="00820FA0"/>
    <w:rsid w:val="00821E1D"/>
    <w:rsid w:val="00830578"/>
    <w:rsid w:val="0086577C"/>
    <w:rsid w:val="00867826"/>
    <w:rsid w:val="0087504E"/>
    <w:rsid w:val="00881547"/>
    <w:rsid w:val="0089297B"/>
    <w:rsid w:val="008B355F"/>
    <w:rsid w:val="008B3B4D"/>
    <w:rsid w:val="008D1B0E"/>
    <w:rsid w:val="008D6FCF"/>
    <w:rsid w:val="008F79B2"/>
    <w:rsid w:val="0090141E"/>
    <w:rsid w:val="00907576"/>
    <w:rsid w:val="00911D20"/>
    <w:rsid w:val="00924B15"/>
    <w:rsid w:val="00937FD5"/>
    <w:rsid w:val="009659D8"/>
    <w:rsid w:val="00975AD0"/>
    <w:rsid w:val="009A3920"/>
    <w:rsid w:val="009B6501"/>
    <w:rsid w:val="009C3C93"/>
    <w:rsid w:val="009F1917"/>
    <w:rsid w:val="009F74F8"/>
    <w:rsid w:val="00A24FCD"/>
    <w:rsid w:val="00A27621"/>
    <w:rsid w:val="00A37EE1"/>
    <w:rsid w:val="00A5055E"/>
    <w:rsid w:val="00A517AA"/>
    <w:rsid w:val="00A8277E"/>
    <w:rsid w:val="00A934CC"/>
    <w:rsid w:val="00AA0F4C"/>
    <w:rsid w:val="00AC13D2"/>
    <w:rsid w:val="00AC6E65"/>
    <w:rsid w:val="00AD4F1C"/>
    <w:rsid w:val="00AE19BD"/>
    <w:rsid w:val="00AE2D00"/>
    <w:rsid w:val="00AF41AB"/>
    <w:rsid w:val="00B001A9"/>
    <w:rsid w:val="00B0045D"/>
    <w:rsid w:val="00B21F2A"/>
    <w:rsid w:val="00B26E79"/>
    <w:rsid w:val="00B4193E"/>
    <w:rsid w:val="00B437CC"/>
    <w:rsid w:val="00B4500A"/>
    <w:rsid w:val="00B5235B"/>
    <w:rsid w:val="00B523CA"/>
    <w:rsid w:val="00B61556"/>
    <w:rsid w:val="00B90F75"/>
    <w:rsid w:val="00B948D3"/>
    <w:rsid w:val="00BA6A2B"/>
    <w:rsid w:val="00BC1D3A"/>
    <w:rsid w:val="00BD23DA"/>
    <w:rsid w:val="00BD643B"/>
    <w:rsid w:val="00BD7E4A"/>
    <w:rsid w:val="00BE0FEF"/>
    <w:rsid w:val="00BF062C"/>
    <w:rsid w:val="00BF0DE2"/>
    <w:rsid w:val="00BF734D"/>
    <w:rsid w:val="00BF7C75"/>
    <w:rsid w:val="00C15103"/>
    <w:rsid w:val="00C25645"/>
    <w:rsid w:val="00C33AA6"/>
    <w:rsid w:val="00C36DDB"/>
    <w:rsid w:val="00C52555"/>
    <w:rsid w:val="00C56521"/>
    <w:rsid w:val="00C670F8"/>
    <w:rsid w:val="00C775B0"/>
    <w:rsid w:val="00CA294B"/>
    <w:rsid w:val="00CB4B0E"/>
    <w:rsid w:val="00CC7AFB"/>
    <w:rsid w:val="00D1354C"/>
    <w:rsid w:val="00D14560"/>
    <w:rsid w:val="00D2278A"/>
    <w:rsid w:val="00D36923"/>
    <w:rsid w:val="00D40833"/>
    <w:rsid w:val="00D427C9"/>
    <w:rsid w:val="00D43EAF"/>
    <w:rsid w:val="00D465FE"/>
    <w:rsid w:val="00D50DC7"/>
    <w:rsid w:val="00D52B9D"/>
    <w:rsid w:val="00D662F4"/>
    <w:rsid w:val="00D905F1"/>
    <w:rsid w:val="00DA14A2"/>
    <w:rsid w:val="00DA77FD"/>
    <w:rsid w:val="00DB445D"/>
    <w:rsid w:val="00DD0523"/>
    <w:rsid w:val="00DD7CED"/>
    <w:rsid w:val="00DE29CA"/>
    <w:rsid w:val="00E027F4"/>
    <w:rsid w:val="00E063A5"/>
    <w:rsid w:val="00E20AB8"/>
    <w:rsid w:val="00E32135"/>
    <w:rsid w:val="00E36716"/>
    <w:rsid w:val="00E43D2F"/>
    <w:rsid w:val="00E55A59"/>
    <w:rsid w:val="00E5723A"/>
    <w:rsid w:val="00E62768"/>
    <w:rsid w:val="00E678EF"/>
    <w:rsid w:val="00E67B82"/>
    <w:rsid w:val="00E75F99"/>
    <w:rsid w:val="00EA0575"/>
    <w:rsid w:val="00EB459B"/>
    <w:rsid w:val="00EB67FE"/>
    <w:rsid w:val="00EB6EAF"/>
    <w:rsid w:val="00ED52DE"/>
    <w:rsid w:val="00EE1674"/>
    <w:rsid w:val="00F00B65"/>
    <w:rsid w:val="00F72068"/>
    <w:rsid w:val="00F850F6"/>
    <w:rsid w:val="00F86AE8"/>
    <w:rsid w:val="00F87923"/>
    <w:rsid w:val="00F9000F"/>
    <w:rsid w:val="00FB5C7F"/>
    <w:rsid w:val="00FB6A16"/>
    <w:rsid w:val="00FD0DBB"/>
    <w:rsid w:val="00FD1E43"/>
    <w:rsid w:val="00FD3302"/>
    <w:rsid w:val="00FD4E2B"/>
    <w:rsid w:val="00FD7DDC"/>
    <w:rsid w:val="00FE135D"/>
    <w:rsid w:val="00FE54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6B9E1"/>
  <w15:chartTrackingRefBased/>
  <w15:docId w15:val="{D92C9FE9-FB54-456B-85B0-373B1878C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3E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3EF3"/>
  </w:style>
  <w:style w:type="paragraph" w:styleId="Voettekst">
    <w:name w:val="footer"/>
    <w:basedOn w:val="Standaard"/>
    <w:link w:val="VoettekstChar"/>
    <w:uiPriority w:val="99"/>
    <w:unhideWhenUsed/>
    <w:rsid w:val="00173E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3EF3"/>
  </w:style>
  <w:style w:type="character" w:styleId="Hyperlink">
    <w:name w:val="Hyperlink"/>
    <w:basedOn w:val="Standaardalinea-lettertype"/>
    <w:uiPriority w:val="99"/>
    <w:unhideWhenUsed/>
    <w:rsid w:val="00FD4E2B"/>
    <w:rPr>
      <w:color w:val="0563C1" w:themeColor="hyperlink"/>
      <w:u w:val="single"/>
    </w:rPr>
  </w:style>
  <w:style w:type="paragraph" w:styleId="Lijstalinea">
    <w:name w:val="List Paragraph"/>
    <w:basedOn w:val="Standaard"/>
    <w:uiPriority w:val="34"/>
    <w:qFormat/>
    <w:rsid w:val="00E67B82"/>
    <w:pPr>
      <w:spacing w:after="0" w:line="240" w:lineRule="auto"/>
      <w:ind w:left="720"/>
      <w:contextualSpacing/>
    </w:pPr>
    <w:rPr>
      <w:rFonts w:ascii="Times New Roman" w:eastAsia="Times New Roman" w:hAnsi="Times New Roman" w:cs="Times New Roman"/>
      <w:noProof/>
      <w:szCs w:val="20"/>
      <w:lang w:val="en-GB" w:eastAsia="nl-NL"/>
    </w:rPr>
  </w:style>
  <w:style w:type="paragraph" w:styleId="Ballontekst">
    <w:name w:val="Balloon Text"/>
    <w:basedOn w:val="Standaard"/>
    <w:link w:val="BallontekstChar"/>
    <w:uiPriority w:val="99"/>
    <w:semiHidden/>
    <w:unhideWhenUsed/>
    <w:rsid w:val="00306F3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6F39"/>
    <w:rPr>
      <w:rFonts w:ascii="Segoe UI" w:hAnsi="Segoe UI" w:cs="Segoe UI"/>
      <w:sz w:val="18"/>
      <w:szCs w:val="18"/>
    </w:rPr>
  </w:style>
  <w:style w:type="character" w:styleId="Onopgelostemelding">
    <w:name w:val="Unresolved Mention"/>
    <w:basedOn w:val="Standaardalinea-lettertype"/>
    <w:uiPriority w:val="99"/>
    <w:semiHidden/>
    <w:unhideWhenUsed/>
    <w:rsid w:val="00D465FE"/>
    <w:rPr>
      <w:color w:val="605E5C"/>
      <w:shd w:val="clear" w:color="auto" w:fill="E1DFDD"/>
    </w:rPr>
  </w:style>
  <w:style w:type="character" w:styleId="Tekstvantijdelijkeaanduiding">
    <w:name w:val="Placeholder Text"/>
    <w:basedOn w:val="Standaardalinea-lettertype"/>
    <w:uiPriority w:val="99"/>
    <w:semiHidden/>
    <w:rsid w:val="00B21F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ovenbouw@kolanden.b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leerlingen.bb@kolanden.be"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erlingen.bb@kolanden.b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hyperlink" Target="mailto:bovenbouw@kolanden.b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ovenbouw@kolande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lHoebanx\OneDrive%20-%20Kolanden\Kristel\2021-2022\Infofiche%202021-2022%203e%20jaa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e27b143-7e99-45a0-a776-b7c348e849c4" xsi:nil="true"/>
    <lcf76f155ced4ddcb4097134ff3c332f xmlns="d7b8a32d-76cc-4ef4-9d13-b53bb8286fb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65E0349203804FAD23967E19677933" ma:contentTypeVersion="16" ma:contentTypeDescription="Een nieuw document maken." ma:contentTypeScope="" ma:versionID="c483d6052d62567cfd52a75673c7d168">
  <xsd:schema xmlns:xsd="http://www.w3.org/2001/XMLSchema" xmlns:xs="http://www.w3.org/2001/XMLSchema" xmlns:p="http://schemas.microsoft.com/office/2006/metadata/properties" xmlns:ns2="d7b8a32d-76cc-4ef4-9d13-b53bb8286fb1" xmlns:ns3="5e27b143-7e99-45a0-a776-b7c348e849c4" targetNamespace="http://schemas.microsoft.com/office/2006/metadata/properties" ma:root="true" ma:fieldsID="2895db4e84f22ebc5068f676cff770fa" ns2:_="" ns3:_="">
    <xsd:import namespace="d7b8a32d-76cc-4ef4-9d13-b53bb8286fb1"/>
    <xsd:import namespace="5e27b143-7e99-45a0-a776-b7c348e849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8a32d-76cc-4ef4-9d13-b53bb8286f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ba5ae62d-ed2b-432c-9c6c-c10505efe66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27b143-7e99-45a0-a776-b7c348e849c4"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f239c4cf-8ebf-42f1-98bb-e8465ce9e7e0}" ma:internalName="TaxCatchAll" ma:showField="CatchAllData" ma:web="5e27b143-7e99-45a0-a776-b7c348e849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39A061-2C3C-436E-8442-43F6172BBCFA}">
  <ds:schemaRefs>
    <ds:schemaRef ds:uri="http://schemas.openxmlformats.org/officeDocument/2006/bibliography"/>
  </ds:schemaRefs>
</ds:datastoreItem>
</file>

<file path=customXml/itemProps2.xml><?xml version="1.0" encoding="utf-8"?>
<ds:datastoreItem xmlns:ds="http://schemas.openxmlformats.org/officeDocument/2006/customXml" ds:itemID="{A26F1932-15F4-4EFD-AF20-813402790B5C}">
  <ds:schemaRefs>
    <ds:schemaRef ds:uri="http://schemas.microsoft.com/office/2006/metadata/properties"/>
    <ds:schemaRef ds:uri="http://schemas.microsoft.com/office/infopath/2007/PartnerControls"/>
    <ds:schemaRef ds:uri="5e27b143-7e99-45a0-a776-b7c348e849c4"/>
    <ds:schemaRef ds:uri="d7b8a32d-76cc-4ef4-9d13-b53bb8286fb1"/>
  </ds:schemaRefs>
</ds:datastoreItem>
</file>

<file path=customXml/itemProps3.xml><?xml version="1.0" encoding="utf-8"?>
<ds:datastoreItem xmlns:ds="http://schemas.openxmlformats.org/officeDocument/2006/customXml" ds:itemID="{9EDF4041-A4F8-4EFE-A7BB-D067EE3D262A}">
  <ds:schemaRefs>
    <ds:schemaRef ds:uri="http://schemas.microsoft.com/sharepoint/v3/contenttype/forms"/>
  </ds:schemaRefs>
</ds:datastoreItem>
</file>

<file path=customXml/itemProps4.xml><?xml version="1.0" encoding="utf-8"?>
<ds:datastoreItem xmlns:ds="http://schemas.openxmlformats.org/officeDocument/2006/customXml" ds:itemID="{D22481FF-352E-4E90-A05E-10DEA3FC1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8a32d-76cc-4ef4-9d13-b53bb8286fb1"/>
    <ds:schemaRef ds:uri="5e27b143-7e99-45a0-a776-b7c348e849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Infofiche 2021-2022 3e jaar</Template>
  <TotalTime>4</TotalTime>
  <Pages>4</Pages>
  <Words>626</Words>
  <Characters>3448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Hoebanx</dc:creator>
  <cp:keywords/>
  <dc:description/>
  <cp:lastModifiedBy>Kristel Hoebanx</cp:lastModifiedBy>
  <cp:revision>8</cp:revision>
  <cp:lastPrinted>2024-06-11T14:06:00Z</cp:lastPrinted>
  <dcterms:created xsi:type="dcterms:W3CDTF">2024-05-07T13:18:00Z</dcterms:created>
  <dcterms:modified xsi:type="dcterms:W3CDTF">2024-06-12T07:16:00Z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0x010100ED65E0349203804FAD23967E19677933</vt:lpwstr>
  </property>
  <property fmtid="{D5CDD505-2E9C-101B-9397-08002B2CF9AE}" pid="3" name="MediaServiceImageTags">
    <vt:lpwstr/>
  </property>
</Properties>
</file>